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FD17" w14:textId="14F0BCEB" w:rsidR="00C633EE" w:rsidRDefault="00CA0C8A" w:rsidP="00C633EE">
      <w:pPr>
        <w:pStyle w:val="Sansinterligne"/>
        <w:jc w:val="center"/>
        <w:rPr>
          <w:rStyle w:val="Accentuationlgre"/>
        </w:rPr>
      </w:pPr>
      <w:r>
        <w:rPr>
          <w:noProof/>
        </w:rPr>
        <w:drawing>
          <wp:anchor distT="0" distB="0" distL="114300" distR="114300" simplePos="0" relativeHeight="251660288" behindDoc="0" locked="0" layoutInCell="1" allowOverlap="1" wp14:anchorId="49EA03D8" wp14:editId="0B656EE0">
            <wp:simplePos x="0" y="0"/>
            <wp:positionH relativeFrom="column">
              <wp:posOffset>1905</wp:posOffset>
            </wp:positionH>
            <wp:positionV relativeFrom="paragraph">
              <wp:posOffset>3175</wp:posOffset>
            </wp:positionV>
            <wp:extent cx="6840220" cy="3507740"/>
            <wp:effectExtent l="0" t="0" r="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40220" cy="3507740"/>
                    </a:xfrm>
                    <a:prstGeom prst="rect">
                      <a:avLst/>
                    </a:prstGeom>
                    <a:noFill/>
                    <a:ln>
                      <a:noFill/>
                    </a:ln>
                  </pic:spPr>
                </pic:pic>
              </a:graphicData>
            </a:graphic>
          </wp:anchor>
        </w:drawing>
      </w:r>
      <w:r w:rsidR="00C633EE">
        <w:rPr>
          <w:rStyle w:val="Accentuationlgre"/>
        </w:rPr>
        <w:t>C</w:t>
      </w:r>
      <w:r w:rsidR="00C633EE" w:rsidRPr="004D5E2F">
        <w:rPr>
          <w:rStyle w:val="Accentuationlgre"/>
        </w:rPr>
        <w:t xml:space="preserve">uba, la plus grande île des Antilles avec </w:t>
      </w:r>
      <w:smartTag w:uri="urn:schemas-microsoft-com:office:smarttags" w:element="metricconverter">
        <w:smartTagPr>
          <w:attr w:name="ProductID" w:val="7000 Km"/>
        </w:smartTagPr>
        <w:r w:rsidR="00C633EE" w:rsidRPr="004D5E2F">
          <w:rPr>
            <w:rStyle w:val="Accentuationlgre"/>
          </w:rPr>
          <w:t>7000 Km</w:t>
        </w:r>
      </w:smartTag>
      <w:r w:rsidR="00C633EE" w:rsidRPr="004D5E2F">
        <w:rPr>
          <w:rStyle w:val="Accentuationlgre"/>
        </w:rPr>
        <w:t xml:space="preserve"> de côtes, est un archipel constitué par une île principale du même nom, elle possède 289 plages de sable et 1600 îles et îlots appelés cayos. Ensoleillée plus de 200 jours par an, cette île au climat si agréable permet de profiter des plages en toute saison. La diversité des paysages, l’éclat des couleurs et la variété de ses fruits vous emporteront dans un havre de paix qui vous assurera évasion et détente.</w:t>
      </w:r>
    </w:p>
    <w:p w14:paraId="08B10E3C" w14:textId="77777777" w:rsidR="00C633EE" w:rsidRDefault="00C633EE" w:rsidP="00C633EE">
      <w:pPr>
        <w:pStyle w:val="Sansinterligne"/>
        <w:rPr>
          <w:rStyle w:val="Accentuationlgre"/>
          <w:i w:val="0"/>
          <w:iCs w:val="0"/>
          <w:color w:val="auto"/>
        </w:rPr>
      </w:pPr>
    </w:p>
    <w:p w14:paraId="25C160D1" w14:textId="7C226DE5" w:rsidR="00C775C7" w:rsidRDefault="00C775C7" w:rsidP="00C775C7">
      <w:pPr>
        <w:pStyle w:val="Sansinterligne"/>
        <w:jc w:val="center"/>
        <w:rPr>
          <w:rStyle w:val="Accentuationintense"/>
          <w:color w:val="5B9BD5" w:themeColor="accent1"/>
          <w:sz w:val="24"/>
          <w:szCs w:val="24"/>
        </w:rPr>
      </w:pPr>
      <w:r>
        <w:rPr>
          <w:noProof/>
        </w:rPr>
        <w:drawing>
          <wp:anchor distT="0" distB="0" distL="114300" distR="114300" simplePos="0" relativeHeight="251662336" behindDoc="0" locked="0" layoutInCell="1" allowOverlap="1" wp14:anchorId="25C64DCA" wp14:editId="4FDEEC57">
            <wp:simplePos x="0" y="0"/>
            <wp:positionH relativeFrom="margin">
              <wp:align>right</wp:align>
            </wp:positionH>
            <wp:positionV relativeFrom="paragraph">
              <wp:posOffset>798195</wp:posOffset>
            </wp:positionV>
            <wp:extent cx="2012315" cy="3019425"/>
            <wp:effectExtent l="0" t="0" r="6985" b="9525"/>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2315" cy="3019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0A51">
        <w:rPr>
          <w:rStyle w:val="Accentuationintense"/>
          <w:color w:val="5B9BD5" w:themeColor="accent1"/>
          <w:sz w:val="24"/>
          <w:szCs w:val="24"/>
        </w:rPr>
        <w:t>Les trois belles cubaines</w:t>
      </w:r>
      <w:r w:rsidR="00C633EE">
        <w:rPr>
          <w:rStyle w:val="Accentuationintense"/>
          <w:color w:val="5B9BD5" w:themeColor="accent1"/>
          <w:sz w:val="24"/>
          <w:szCs w:val="24"/>
        </w:rPr>
        <w:t xml:space="preserve"> : La Havane, Cienfuegos, Trinidad, 3 villes de légende. Ce circuit vous permettra de découvrir en profondeur la partie occidentale de Cuba. Des traditionnelles cultures de tabacs poussant à l’ombre des mogotes de </w:t>
      </w:r>
      <w:r w:rsidR="009D3FBE">
        <w:rPr>
          <w:rStyle w:val="Accentuationintense"/>
          <w:color w:val="5B9BD5" w:themeColor="accent1"/>
          <w:sz w:val="24"/>
          <w:szCs w:val="24"/>
        </w:rPr>
        <w:t>Viñales</w:t>
      </w:r>
      <w:r w:rsidR="00C633EE">
        <w:rPr>
          <w:rStyle w:val="Accentuationintense"/>
          <w:color w:val="5B9BD5" w:themeColor="accent1"/>
          <w:sz w:val="24"/>
          <w:szCs w:val="24"/>
        </w:rPr>
        <w:t xml:space="preserve"> jusqu’au patrimoine historiques et culturel de Trinidad </w:t>
      </w:r>
      <w:r w:rsidR="00C633EE" w:rsidRPr="0078543D">
        <w:rPr>
          <w:rStyle w:val="Accentuationintense"/>
          <w:color w:val="5B9BD5" w:themeColor="accent1"/>
          <w:sz w:val="24"/>
          <w:szCs w:val="24"/>
        </w:rPr>
        <w:t>pour</w:t>
      </w:r>
      <w:r w:rsidR="00C633EE">
        <w:rPr>
          <w:rStyle w:val="Accentuationintense"/>
          <w:color w:val="5B9BD5" w:themeColor="accent1"/>
          <w:sz w:val="24"/>
          <w:szCs w:val="24"/>
        </w:rPr>
        <w:t xml:space="preserve"> enfin</w:t>
      </w:r>
      <w:r w:rsidR="00C633EE" w:rsidRPr="0078543D">
        <w:rPr>
          <w:rStyle w:val="Accentuationintense"/>
          <w:color w:val="5B9BD5" w:themeColor="accent1"/>
          <w:sz w:val="24"/>
          <w:szCs w:val="24"/>
        </w:rPr>
        <w:t xml:space="preserve"> finir les pieds dans l’eau sur les superbes plages de Varadero</w:t>
      </w:r>
      <w:r w:rsidR="00CA0A51">
        <w:rPr>
          <w:rStyle w:val="Accentuationintense"/>
          <w:color w:val="5B9BD5" w:themeColor="accent1"/>
          <w:sz w:val="24"/>
          <w:szCs w:val="24"/>
        </w:rPr>
        <w:t>.</w:t>
      </w:r>
      <w:r w:rsidR="00C633EE" w:rsidRPr="0078543D">
        <w:rPr>
          <w:rStyle w:val="Accentuationintense"/>
          <w:color w:val="5B9BD5" w:themeColor="accent1"/>
          <w:sz w:val="24"/>
          <w:szCs w:val="24"/>
        </w:rPr>
        <w:t xml:space="preserve"> </w:t>
      </w:r>
      <w:r w:rsidR="00CA0A51">
        <w:rPr>
          <w:rStyle w:val="Accentuationintense"/>
          <w:color w:val="5B9BD5" w:themeColor="accent1"/>
          <w:sz w:val="24"/>
          <w:szCs w:val="24"/>
        </w:rPr>
        <w:t>C</w:t>
      </w:r>
      <w:r w:rsidR="00C633EE" w:rsidRPr="0078543D">
        <w:rPr>
          <w:rStyle w:val="Accentuationintense"/>
          <w:color w:val="5B9BD5" w:themeColor="accent1"/>
          <w:sz w:val="24"/>
          <w:szCs w:val="24"/>
        </w:rPr>
        <w:t>e circuit est idéal pour une première découverte de Cuba.</w:t>
      </w:r>
    </w:p>
    <w:p w14:paraId="32B03FFF" w14:textId="361DB314" w:rsidR="004B1962" w:rsidRDefault="004B1962" w:rsidP="00C775C7">
      <w:pPr>
        <w:pStyle w:val="Sansinterligne"/>
        <w:jc w:val="cente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2C6BC834" w14:textId="77777777" w:rsidR="00C775C7" w:rsidRDefault="00C775C7" w:rsidP="00C775C7">
      <w:pPr>
        <w:pStyle w:val="Sansinterligne"/>
        <w:jc w:val="cente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34348CDA" w14:textId="3A34EC45" w:rsidR="004B1962" w:rsidRDefault="004B1962" w:rsidP="004B1962">
      <w:pPr>
        <w:pStyle w:val="Sansinterligne"/>
      </w:pPr>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1</w:t>
      </w:r>
      <w:r w:rsidRPr="005527E6">
        <w:rPr>
          <w:rFonts w:asciiTheme="majorHAnsi" w:eastAsiaTheme="majorEastAsia" w:hAnsiTheme="majorHAnsi" w:cstheme="majorBidi"/>
          <w:b/>
          <w:color w:val="2E74B5" w:themeColor="accent1" w:themeShade="BF"/>
          <w:sz w:val="28"/>
          <w:szCs w:val="28"/>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er</w:t>
      </w:r>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5527E6">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JOUR- PARIS</w:t>
      </w:r>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5527E6">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5527E6">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LA HAVANE</w:t>
      </w:r>
      <w:r>
        <w:t xml:space="preserve">  </w:t>
      </w:r>
      <w:r>
        <w:tab/>
      </w:r>
    </w:p>
    <w:p w14:paraId="3046E8CD" w14:textId="77777777" w:rsidR="00474A94" w:rsidRDefault="00474A94" w:rsidP="004B1962">
      <w:pPr>
        <w:pStyle w:val="Sansinterligne"/>
      </w:pPr>
    </w:p>
    <w:p w14:paraId="5F0C5E69" w14:textId="6BAB9383" w:rsidR="004B1962" w:rsidRDefault="004B1962" w:rsidP="004B1962">
      <w:pPr>
        <w:pStyle w:val="Sansinterligne"/>
      </w:pPr>
      <w:r>
        <w:t xml:space="preserve">Rendez-vous des participants à l'aéroport. </w:t>
      </w:r>
    </w:p>
    <w:p w14:paraId="788ECC77" w14:textId="77777777" w:rsidR="004B1962" w:rsidRPr="00230013" w:rsidRDefault="004B1962" w:rsidP="004B1962">
      <w:pPr>
        <w:pStyle w:val="Sansinterligne"/>
        <w:rPr>
          <w:b/>
          <w:bCs/>
        </w:rPr>
      </w:pPr>
      <w:r w:rsidRPr="00230013">
        <w:rPr>
          <w:b/>
          <w:bCs/>
        </w:rPr>
        <w:t>Envol pour la Havane.</w:t>
      </w:r>
    </w:p>
    <w:p w14:paraId="1946E7C5" w14:textId="77777777" w:rsidR="004B1962" w:rsidRPr="008A410A" w:rsidRDefault="004B1962" w:rsidP="004B1962">
      <w:pPr>
        <w:pStyle w:val="Sansinterligne"/>
      </w:pPr>
      <w:r w:rsidRPr="008A410A">
        <w:t>Déjeuner, film et collation à bord.</w:t>
      </w:r>
    </w:p>
    <w:p w14:paraId="503631D4" w14:textId="77777777" w:rsidR="004B1962" w:rsidRDefault="004B1962" w:rsidP="004B1962">
      <w:pPr>
        <w:pStyle w:val="Sansinterligne"/>
      </w:pPr>
      <w:r>
        <w:t xml:space="preserve">Arrivée à </w:t>
      </w:r>
      <w:r w:rsidRPr="008A410A">
        <w:t>La Havane</w:t>
      </w:r>
      <w:r>
        <w:t xml:space="preserve"> en fin de soirée.</w:t>
      </w:r>
      <w:r w:rsidRPr="00522B99">
        <w:rPr>
          <w:rFonts w:cs="Arial"/>
          <w:noProof/>
          <w:sz w:val="20"/>
          <w:szCs w:val="20"/>
        </w:rPr>
        <w:t xml:space="preserve"> </w:t>
      </w:r>
    </w:p>
    <w:p w14:paraId="57A9FA67" w14:textId="77777777" w:rsidR="008674D5" w:rsidRDefault="008674D5" w:rsidP="008674D5">
      <w:pPr>
        <w:pStyle w:val="Sansinterligne"/>
      </w:pPr>
      <w:r w:rsidRPr="00230013">
        <w:rPr>
          <w:b/>
          <w:bCs/>
        </w:rPr>
        <w:t>Accueil par notre réceptif cubai</w:t>
      </w:r>
      <w:r>
        <w:rPr>
          <w:b/>
          <w:bCs/>
        </w:rPr>
        <w:t>n</w:t>
      </w:r>
      <w:r>
        <w:t>.</w:t>
      </w:r>
    </w:p>
    <w:p w14:paraId="2EF83841" w14:textId="77777777" w:rsidR="008674D5" w:rsidRPr="00AB1ABD" w:rsidRDefault="008674D5" w:rsidP="008674D5">
      <w:pPr>
        <w:pStyle w:val="Sansinterligne"/>
      </w:pPr>
      <w:r w:rsidRPr="00230013">
        <w:rPr>
          <w:b/>
          <w:bCs/>
        </w:rPr>
        <w:t>Pot de bienvenue et tapas dans restaurant d’ambiance cubaine</w:t>
      </w:r>
      <w:r w:rsidRPr="00AB1ABD">
        <w:t>.</w:t>
      </w:r>
    </w:p>
    <w:p w14:paraId="0392F29A" w14:textId="77777777" w:rsidR="008674D5" w:rsidRDefault="008674D5" w:rsidP="008674D5">
      <w:pPr>
        <w:pStyle w:val="Sansinterligne"/>
      </w:pPr>
      <w:r>
        <w:t>Transfert et n</w:t>
      </w:r>
      <w:r w:rsidRPr="008A410A">
        <w:t xml:space="preserve">uit à l'hôtel. </w:t>
      </w:r>
    </w:p>
    <w:p w14:paraId="3782F493" w14:textId="77777777" w:rsidR="004B1962" w:rsidRPr="008A410A" w:rsidRDefault="004B1962" w:rsidP="004B1962">
      <w:pPr>
        <w:pStyle w:val="Sansinterligne"/>
      </w:pPr>
      <w:r w:rsidRPr="001151DA">
        <w:t>(Dîner à bord)</w:t>
      </w:r>
    </w:p>
    <w:p w14:paraId="77A3E75E" w14:textId="77777777" w:rsidR="004B1962" w:rsidRDefault="004B1962" w:rsidP="004B1962">
      <w:pPr>
        <w:pStyle w:val="Sansinterligne"/>
      </w:pPr>
    </w:p>
    <w:p w14:paraId="6FE44DD8" w14:textId="77777777" w:rsidR="00CA0C8A" w:rsidRDefault="00CA0C8A">
      <w:pP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br w:type="page"/>
      </w:r>
    </w:p>
    <w:p w14:paraId="3045BFD3" w14:textId="376FF71E" w:rsidR="004B1962" w:rsidRPr="005527E6" w:rsidRDefault="001876C0" w:rsidP="004B1962">
      <w:pPr>
        <w:pStyle w:val="Sansinterligne"/>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rPr>
        <w:lastRenderedPageBreak/>
        <mc:AlternateContent>
          <mc:Choice Requires="wpg">
            <w:drawing>
              <wp:anchor distT="0" distB="0" distL="114300" distR="114300" simplePos="0" relativeHeight="251669504" behindDoc="0" locked="0" layoutInCell="1" allowOverlap="1" wp14:anchorId="6B1F85C9" wp14:editId="26F48ABD">
                <wp:simplePos x="0" y="0"/>
                <wp:positionH relativeFrom="column">
                  <wp:posOffset>5010785</wp:posOffset>
                </wp:positionH>
                <wp:positionV relativeFrom="paragraph">
                  <wp:posOffset>62230</wp:posOffset>
                </wp:positionV>
                <wp:extent cx="1828800" cy="4714875"/>
                <wp:effectExtent l="0" t="0" r="0" b="9525"/>
                <wp:wrapSquare wrapText="bothSides"/>
                <wp:docPr id="201" name="Groupe 201"/>
                <wp:cNvGraphicFramePr/>
                <a:graphic xmlns:a="http://schemas.openxmlformats.org/drawingml/2006/main">
                  <a:graphicData uri="http://schemas.microsoft.com/office/word/2010/wordprocessingGroup">
                    <wpg:wgp>
                      <wpg:cNvGrpSpPr/>
                      <wpg:grpSpPr>
                        <a:xfrm>
                          <a:off x="0" y="0"/>
                          <a:ext cx="1828800" cy="4714875"/>
                          <a:chOff x="0" y="0"/>
                          <a:chExt cx="1828801" cy="4414324"/>
                        </a:xfrm>
                      </wpg:grpSpPr>
                      <wps:wsp>
                        <wps:cNvPr id="202" name="Rectangle 202"/>
                        <wps:cNvSpPr/>
                        <wps:spPr>
                          <a:xfrm>
                            <a:off x="0" y="0"/>
                            <a:ext cx="1828800" cy="22860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1" y="760013"/>
                            <a:ext cx="1828800" cy="365431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7A3F61" w14:textId="77777777" w:rsidR="001876C0" w:rsidRPr="00CC3994" w:rsidRDefault="001876C0" w:rsidP="001876C0">
                              <w:pPr>
                                <w:pStyle w:val="Sansinterligne"/>
                                <w:rPr>
                                  <w:i/>
                                  <w:iCs/>
                                  <w:sz w:val="16"/>
                                  <w:szCs w:val="16"/>
                                </w:rPr>
                              </w:pPr>
                              <w:r w:rsidRPr="00CC3994">
                                <w:rPr>
                                  <w:i/>
                                  <w:iCs/>
                                  <w:sz w:val="16"/>
                                  <w:szCs w:val="16"/>
                                </w:rPr>
                                <w:t>Baptisée province de "Pinar del Río" dès la fin du XVIIIe siècle en raison de ses nombreux bois de pins, c'est la plus occidentale du pays. Connue comme la région verdoyante de Cuba car on y trouve deux réserves de biosphère, et deux parcs nationaux dont Viñales inscrit comme Paysage culturel de l’humanité. Elle possède la meilleure terre à tabac du monde dans la région de Vuelta Abajo. Au début du XIXème siècle, des Français venus de la Louisiane introduiront la culture du café dans la Sierra del Rosario. La capitale, Pinar del Río, fondée en 1774, compte actuellement 100 000 habitants. Les massifs montagneux se nomment Sierra de los Organos et Sierra del Rosario.</w:t>
                              </w:r>
                            </w:p>
                            <w:p w14:paraId="46DE373E" w14:textId="5CDCF137" w:rsidR="001876C0" w:rsidRPr="00EC1EE9" w:rsidRDefault="001876C0" w:rsidP="001876C0">
                              <w:pPr>
                                <w:pStyle w:val="Sansinterligne"/>
                                <w:rPr>
                                  <w:i/>
                                  <w:iCs/>
                                  <w:sz w:val="16"/>
                                  <w:szCs w:val="16"/>
                                </w:rPr>
                              </w:pPr>
                              <w:r w:rsidRPr="00CC3994">
                                <w:rPr>
                                  <w:i/>
                                  <w:iCs/>
                                  <w:sz w:val="16"/>
                                  <w:szCs w:val="16"/>
                                </w:rPr>
                                <w:t xml:space="preserve">Inscrite au patrimoine mondial par l’Unesco la superbe Vallée de </w:t>
                              </w:r>
                              <w:r w:rsidR="009D3FBE" w:rsidRPr="00CC3994">
                                <w:rPr>
                                  <w:i/>
                                  <w:iCs/>
                                  <w:sz w:val="16"/>
                                  <w:szCs w:val="16"/>
                                </w:rPr>
                                <w:t>Viñales</w:t>
                              </w:r>
                              <w:r w:rsidRPr="00CC3994">
                                <w:rPr>
                                  <w:i/>
                                  <w:iCs/>
                                  <w:sz w:val="16"/>
                                  <w:szCs w:val="16"/>
                                </w:rPr>
                                <w:t>, à 176 km de la Havane, possède le système de cavernes le plus étendu de l´île et abrite les meilleures terres à tabac noir du monde. Les plants poussent à l'ombre des mogotes, ces monts de calcaire à morphologie capricieuse émergeant de la plaine</w:t>
                              </w:r>
                              <w:r>
                                <w:rPr>
                                  <w:i/>
                                  <w:iCs/>
                                  <w:sz w:val="16"/>
                                  <w:szCs w:val="16"/>
                                </w:rPr>
                                <w:t>.</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Zone de texte 204"/>
                        <wps:cNvSpPr txBox="1"/>
                        <wps:spPr>
                          <a:xfrm>
                            <a:off x="0" y="231820"/>
                            <a:ext cx="1828800" cy="52819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8C7039" w14:textId="3068A331" w:rsidR="001876C0" w:rsidRPr="00230013" w:rsidRDefault="009D3FBE" w:rsidP="001876C0">
                              <w:pPr>
                                <w:pStyle w:val="Sansinterligne"/>
                                <w:jc w:val="cente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Viñales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B1F85C9" id="Groupe 201" o:spid="_x0000_s1026" style="position:absolute;margin-left:394.55pt;margin-top:4.9pt;width:2in;height:371.25pt;z-index:251669504;mso-height-relative:margin" coordsize="18288,44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">
                <v:rect id="Rectangle 202" o:spid="_x0000_s1027"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" fillcolor="#5b9bd5 [3204]" stroked="f" strokeweight="1pt"/>
                <v:rect id="Rectangle 203" o:spid="_x0000_s1028" style="position:absolute;top:7600;width:18288;height:36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" fillcolor="#5b9bd5 [3204]" stroked="f" strokeweight="1pt">
                  <v:textbox inset=",14.4pt,8.64pt,18pt">
                    <w:txbxContent>
                      <w:p w14:paraId="227A3F61" w14:textId="77777777" w:rsidR="001876C0" w:rsidRPr="00CC3994" w:rsidRDefault="001876C0" w:rsidP="001876C0">
                        <w:pPr>
                          <w:pStyle w:val="Sinespaciado"/>
                          <w:rPr>
                            <w:i/>
                            <w:iCs/>
                            <w:sz w:val="16"/>
                            <w:szCs w:val="16"/>
                          </w:rPr>
                        </w:pPr>
                        <w:r w:rsidRPr="00CC3994">
                          <w:rPr>
                            <w:i/>
                            <w:iCs/>
                            <w:sz w:val="16"/>
                            <w:szCs w:val="16"/>
                          </w:rPr>
                          <w:t>Baptisée province de "Pinar del Río" dès la fin du XVIIIe siècle en raison de ses nombreux bois de pins, c'est la plus occidentale du pays. Connue comme la région verdoyante de Cuba car on y trouve deux réserves de biosphère, et deux parcs nationaux dont Viñales inscrit comme Paysage culturel de l’humanité. Elle possède la meilleure terre à tabac du monde dans la région de Vuelta Abajo. Au début du XIXème siècle, des Français venus de la Louisiane introduiront la culture du café dans la Sierra del Rosario. La capitale, Pinar del Río, fondée en 1774, compte actuellement 100 000 habitants. Les massifs montagneux se nomment Sierra de los Organos et Sierra del Rosario.</w:t>
                        </w:r>
                      </w:p>
                      <w:p w14:paraId="46DE373E" w14:textId="5CDCF137" w:rsidR="001876C0" w:rsidRPr="00EC1EE9" w:rsidRDefault="001876C0" w:rsidP="001876C0">
                        <w:pPr>
                          <w:pStyle w:val="Sinespaciado"/>
                          <w:rPr>
                            <w:i/>
                            <w:iCs/>
                            <w:sz w:val="16"/>
                            <w:szCs w:val="16"/>
                          </w:rPr>
                        </w:pPr>
                        <w:r w:rsidRPr="00CC3994">
                          <w:rPr>
                            <w:i/>
                            <w:iCs/>
                            <w:sz w:val="16"/>
                            <w:szCs w:val="16"/>
                          </w:rPr>
                          <w:t xml:space="preserve">Inscrite au patrimoine mondial par l’Unesco la superbe Vallée de </w:t>
                        </w:r>
                        <w:r w:rsidR="009D3FBE" w:rsidRPr="00CC3994">
                          <w:rPr>
                            <w:i/>
                            <w:iCs/>
                            <w:sz w:val="16"/>
                            <w:szCs w:val="16"/>
                          </w:rPr>
                          <w:t>Viñales</w:t>
                        </w:r>
                        <w:r w:rsidRPr="00CC3994">
                          <w:rPr>
                            <w:i/>
                            <w:iCs/>
                            <w:sz w:val="16"/>
                            <w:szCs w:val="16"/>
                          </w:rPr>
                          <w:t>, à 176 km de la Havane, possède le système de cavernes le plus étendu de l´île et abrite les meilleures terres à tabac noir du monde. Les plants poussent à l'ombre des mogotes, ces monts de calcaire à morphologie capricieuse émergeant de la plaine</w:t>
                        </w:r>
                        <w:r>
                          <w:rPr>
                            <w:i/>
                            <w:iCs/>
                            <w:sz w:val="16"/>
                            <w:szCs w:val="16"/>
                          </w:rPr>
                          <w:t>.</w:t>
                        </w:r>
                      </w:p>
                    </w:txbxContent>
                  </v:textbox>
                </v:rect>
                <v:shapetype id="_x0000_t202" coordsize="21600,21600" o:spt="202" path="m,l,21600r21600,l21600,xe">
                  <v:stroke joinstyle="miter"/>
                  <v:path gradientshapeok="t" o:connecttype="rect"/>
                </v:shapetype>
                <v:shape id="Zone de texte 204" o:spid="_x0000_s1029" type="#_x0000_t202" style="position:absolute;top:2318;width:18288;height:5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768C7039" w14:textId="3068A331" w:rsidR="001876C0" w:rsidRPr="00230013" w:rsidRDefault="009D3FBE" w:rsidP="001876C0">
                        <w:pPr>
                          <w:pStyle w:val="Sinespaciado"/>
                          <w:jc w:val="cente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Viñales</w:t>
                        </w:r>
                      </w:p>
                    </w:txbxContent>
                  </v:textbox>
                </v:shape>
                <w10:wrap type="square"/>
              </v:group>
            </w:pict>
          </mc:Fallback>
        </mc:AlternateContent>
      </w:r>
      <w:r w:rsidR="004B1962">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2</w:t>
      </w:r>
      <w:r w:rsidR="004B1962" w:rsidRPr="005527E6">
        <w:rPr>
          <w:rFonts w:asciiTheme="majorHAnsi" w:eastAsiaTheme="majorEastAsia" w:hAnsiTheme="majorHAnsi" w:cstheme="majorBidi"/>
          <w:b/>
          <w:color w:val="2E74B5" w:themeColor="accent1" w:themeShade="BF"/>
          <w:sz w:val="28"/>
          <w:szCs w:val="28"/>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ème</w:t>
      </w:r>
      <w:r w:rsidR="004B1962">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4B1962" w:rsidRPr="005527E6">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JOUR - LA HAVANE</w:t>
      </w:r>
      <w:r w:rsidR="004B1962">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4B1962" w:rsidRPr="005527E6">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004B1962">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bookmarkStart w:id="0" w:name="_Hlk42679169"/>
      <w:r w:rsidR="004B1962" w:rsidRPr="005527E6">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VINALES</w:t>
      </w:r>
      <w:r w:rsidR="004B1962">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4B1962" w:rsidRPr="005527E6">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004B1962">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4B1962" w:rsidRPr="005527E6">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LA HAVANE (5H00</w:t>
      </w:r>
      <w:r w:rsidR="00D95955">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 177km x 2</w:t>
      </w:r>
      <w:r w:rsidR="004B1962" w:rsidRPr="005527E6">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004B1962" w:rsidRPr="007C0FE3">
        <w:rPr>
          <w:noProof/>
        </w:rPr>
        <w:t xml:space="preserve"> </w:t>
      </w:r>
    </w:p>
    <w:p w14:paraId="4825C2B6" w14:textId="77777777" w:rsidR="00474A94" w:rsidRDefault="00474A94" w:rsidP="004B1962">
      <w:pPr>
        <w:pStyle w:val="Sansinterligne"/>
      </w:pPr>
    </w:p>
    <w:p w14:paraId="7EDCDD23" w14:textId="4BA305E3" w:rsidR="004B1962" w:rsidRDefault="004B1962" w:rsidP="004B1962">
      <w:pPr>
        <w:pStyle w:val="Sansinterligne"/>
      </w:pPr>
      <w:r>
        <w:t>Petit déjeuner.</w:t>
      </w:r>
      <w:r w:rsidR="001876C0" w:rsidRPr="001876C0">
        <w:rPr>
          <w:noProof/>
        </w:rPr>
        <w:t xml:space="preserve"> </w:t>
      </w:r>
    </w:p>
    <w:p w14:paraId="7A1C7F99" w14:textId="77777777" w:rsidR="004B1962" w:rsidRDefault="004B1962" w:rsidP="004B1962">
      <w:pPr>
        <w:pStyle w:val="Sansinterligne"/>
      </w:pPr>
      <w:r>
        <w:t xml:space="preserve">Route pour </w:t>
      </w:r>
      <w:r w:rsidRPr="005500CC">
        <w:rPr>
          <w:b/>
          <w:bCs/>
        </w:rPr>
        <w:t>Pinar del Rio</w:t>
      </w:r>
      <w:r>
        <w:t>.</w:t>
      </w:r>
    </w:p>
    <w:p w14:paraId="32580266" w14:textId="77777777" w:rsidR="004B1962" w:rsidRDefault="004B1962" w:rsidP="004B1962">
      <w:pPr>
        <w:pStyle w:val="Sansinterligne"/>
      </w:pPr>
      <w:r w:rsidRPr="00047A88">
        <w:rPr>
          <w:b/>
          <w:bCs/>
        </w:rPr>
        <w:t>Visite d´une manufacture de cigares</w:t>
      </w:r>
      <w:r w:rsidRPr="00047A88">
        <w:t xml:space="preserve"> </w:t>
      </w:r>
      <w:r w:rsidRPr="00302D98">
        <w:t>(si fermée elle sera proposée dans un autre site).</w:t>
      </w:r>
    </w:p>
    <w:p w14:paraId="7560D998" w14:textId="4DD3492F" w:rsidR="004B1962" w:rsidRDefault="004B1962" w:rsidP="004B1962">
      <w:pPr>
        <w:pStyle w:val="Sansinterligne"/>
      </w:pPr>
      <w:r>
        <w:t xml:space="preserve">Arrivée à la superbe Vallée de </w:t>
      </w:r>
      <w:r w:rsidR="009D3FBE">
        <w:t>Viñales</w:t>
      </w:r>
      <w:r>
        <w:t>.</w:t>
      </w:r>
    </w:p>
    <w:p w14:paraId="1F88948E" w14:textId="538E3750" w:rsidR="004B1962" w:rsidRDefault="004B1962" w:rsidP="004B1962">
      <w:pPr>
        <w:pStyle w:val="Sansinterligne"/>
      </w:pPr>
      <w:r w:rsidRPr="00047A88">
        <w:rPr>
          <w:b/>
          <w:bCs/>
        </w:rPr>
        <w:t>Cocktail de fruits offert au « Mirador » Los Jazmines</w:t>
      </w:r>
      <w:r>
        <w:t xml:space="preserve"> pour contempler ce splendide paysage de montagne.</w:t>
      </w:r>
    </w:p>
    <w:p w14:paraId="55B7DAA2" w14:textId="7524BB01" w:rsidR="004B1962" w:rsidRDefault="004B1962" w:rsidP="004B1962">
      <w:pPr>
        <w:pStyle w:val="Sansinterligne"/>
        <w:rPr>
          <w:b/>
          <w:bCs/>
        </w:rPr>
      </w:pPr>
      <w:r w:rsidRPr="00047A88">
        <w:rPr>
          <w:b/>
          <w:bCs/>
        </w:rPr>
        <w:t>Visite de la vallée Dos Hermanas</w:t>
      </w:r>
      <w:r>
        <w:t xml:space="preserve"> pour admirer la peinture, réalisée sur une paroi d´un </w:t>
      </w:r>
      <w:r w:rsidR="009D3FBE">
        <w:t>Mogote</w:t>
      </w:r>
      <w:r>
        <w:t xml:space="preserve">, </w:t>
      </w:r>
      <w:r w:rsidRPr="00047A88">
        <w:rPr>
          <w:b/>
          <w:bCs/>
        </w:rPr>
        <w:t>Le Mur de la préhistoire</w:t>
      </w:r>
      <w:r>
        <w:t>, qui trace l´évolution géologique et biologique de la région.</w:t>
      </w:r>
      <w:r w:rsidRPr="00E9102B">
        <w:rPr>
          <w:b/>
          <w:bCs/>
        </w:rPr>
        <w:t xml:space="preserve"> </w:t>
      </w:r>
    </w:p>
    <w:p w14:paraId="094B6AE5" w14:textId="77777777" w:rsidR="004B1962" w:rsidRDefault="004B1962" w:rsidP="004B1962">
      <w:pPr>
        <w:pStyle w:val="Sansinterligne"/>
      </w:pPr>
      <w:r w:rsidRPr="00047A88">
        <w:rPr>
          <w:b/>
          <w:bCs/>
        </w:rPr>
        <w:t>Visite à pied et en barque de la grotte de l’Indien</w:t>
      </w:r>
      <w:r>
        <w:t>.</w:t>
      </w:r>
    </w:p>
    <w:p w14:paraId="2D509834" w14:textId="7C59D11D" w:rsidR="004B1962" w:rsidRDefault="004B1962" w:rsidP="004B1962">
      <w:pPr>
        <w:pStyle w:val="Sansinterligne"/>
      </w:pPr>
      <w:r w:rsidRPr="00047A88">
        <w:rPr>
          <w:b/>
          <w:bCs/>
        </w:rPr>
        <w:t xml:space="preserve">Déjeuner typique à </w:t>
      </w:r>
      <w:r w:rsidR="009D3FBE" w:rsidRPr="00047A88">
        <w:rPr>
          <w:b/>
          <w:bCs/>
        </w:rPr>
        <w:t>Viñales</w:t>
      </w:r>
      <w:r>
        <w:t>, dans un endroit paradisiaque, la ferme Paraiso, dominant ce paysage de montagne.</w:t>
      </w:r>
    </w:p>
    <w:p w14:paraId="07EBC189" w14:textId="77777777" w:rsidR="004B1962" w:rsidRDefault="004B1962" w:rsidP="004B1962">
      <w:pPr>
        <w:pStyle w:val="Sansinterligne"/>
      </w:pPr>
      <w:r w:rsidRPr="00723751">
        <w:t>À Viñales, les techniques d’agriculture traditionnelles (notamment la culture du tabac) ont survécu sans changement pendant des siècles.</w:t>
      </w:r>
    </w:p>
    <w:p w14:paraId="7A6C528C" w14:textId="634CE182" w:rsidR="004B1962" w:rsidRDefault="004B1962" w:rsidP="004B1962">
      <w:pPr>
        <w:pStyle w:val="Sansinterligne"/>
      </w:pPr>
      <w:r w:rsidRPr="001B74CE">
        <w:rPr>
          <w:b/>
          <w:bCs/>
        </w:rPr>
        <w:t>Vous terminerez</w:t>
      </w:r>
      <w:r>
        <w:rPr>
          <w:b/>
          <w:bCs/>
        </w:rPr>
        <w:t xml:space="preserve"> ainsi</w:t>
      </w:r>
      <w:r w:rsidRPr="001B74CE">
        <w:rPr>
          <w:b/>
          <w:bCs/>
        </w:rPr>
        <w:t xml:space="preserve"> votre périple </w:t>
      </w:r>
      <w:r>
        <w:rPr>
          <w:b/>
          <w:bCs/>
        </w:rPr>
        <w:t xml:space="preserve">par la visite d’une ferme traditionnelle, la propriété d’un </w:t>
      </w:r>
      <w:r w:rsidR="009D3FBE">
        <w:rPr>
          <w:b/>
          <w:bCs/>
        </w:rPr>
        <w:t>Veguero</w:t>
      </w:r>
      <w:r w:rsidRPr="001B74CE">
        <w:rPr>
          <w:b/>
          <w:bCs/>
        </w:rPr>
        <w:t xml:space="preserve"> </w:t>
      </w:r>
      <w:r w:rsidRPr="001B74CE">
        <w:t xml:space="preserve">(cultivateur de tabac), </w:t>
      </w:r>
      <w:r>
        <w:t xml:space="preserve">l’un des plus connus de la région. </w:t>
      </w:r>
      <w:r w:rsidRPr="00047A88">
        <w:rPr>
          <w:b/>
          <w:bCs/>
        </w:rPr>
        <w:t>Promenade dans la plantation</w:t>
      </w:r>
      <w:r>
        <w:t xml:space="preserve"> et explications sur la culture du tabac. </w:t>
      </w:r>
      <w:r w:rsidRPr="00047A88">
        <w:rPr>
          <w:b/>
          <w:bCs/>
        </w:rPr>
        <w:t>Visite du séchoir</w:t>
      </w:r>
      <w:r>
        <w:t xml:space="preserve"> à feuilles à tabac où </w:t>
      </w:r>
      <w:r w:rsidRPr="00047A88">
        <w:rPr>
          <w:b/>
          <w:bCs/>
        </w:rPr>
        <w:t>vous assisterez à une démonstration de la technique locale pour rouler un cigare</w:t>
      </w:r>
      <w:r>
        <w:t xml:space="preserve">. </w:t>
      </w:r>
      <w:r w:rsidRPr="00047A88">
        <w:rPr>
          <w:b/>
          <w:bCs/>
        </w:rPr>
        <w:t>Dégustation pour les amateurs</w:t>
      </w:r>
      <w:r>
        <w:rPr>
          <w:b/>
          <w:bCs/>
        </w:rPr>
        <w:t xml:space="preserve"> </w:t>
      </w:r>
      <w:r w:rsidRPr="00047A88">
        <w:rPr>
          <w:b/>
          <w:bCs/>
        </w:rPr>
        <w:t>incluse dans votre visite</w:t>
      </w:r>
      <w:r>
        <w:t xml:space="preserve"> et possibilité d’acheter des cigares d’excellente qualité.</w:t>
      </w:r>
    </w:p>
    <w:p w14:paraId="28A7C464" w14:textId="77777777" w:rsidR="004B1962" w:rsidRDefault="004B1962" w:rsidP="004B1962">
      <w:pPr>
        <w:pStyle w:val="Sansinterligne"/>
      </w:pPr>
      <w:r>
        <w:t>Retour à La Havane en fin d’après-midi.</w:t>
      </w:r>
    </w:p>
    <w:p w14:paraId="4725E9CC" w14:textId="77777777" w:rsidR="004B1962" w:rsidRDefault="004B1962" w:rsidP="004B1962">
      <w:pPr>
        <w:pStyle w:val="Sansinterligne"/>
      </w:pPr>
      <w:r>
        <w:t>Dîner et nuit à votre hôtel.</w:t>
      </w:r>
    </w:p>
    <w:p w14:paraId="14871D2A" w14:textId="3BDD2F33" w:rsidR="004B1962" w:rsidRDefault="004B1962" w:rsidP="004B1962">
      <w:pPr>
        <w:pStyle w:val="Sansinterligne"/>
      </w:pPr>
      <w:r w:rsidRPr="004A55B8">
        <w:t>(</w:t>
      </w:r>
      <w:proofErr w:type="spellStart"/>
      <w:r w:rsidRPr="004A55B8">
        <w:t>P.déj</w:t>
      </w:r>
      <w:proofErr w:type="spellEnd"/>
      <w:r w:rsidRPr="004A55B8">
        <w:t>-Déj-</w:t>
      </w:r>
      <w:proofErr w:type="spellStart"/>
      <w:r w:rsidRPr="004A55B8">
        <w:t>Dîn</w:t>
      </w:r>
      <w:proofErr w:type="spellEnd"/>
      <w:r w:rsidRPr="004A55B8">
        <w:t>)</w:t>
      </w:r>
      <w:r w:rsidR="001876C0" w:rsidRPr="001876C0">
        <w:t xml:space="preserve"> </w:t>
      </w:r>
    </w:p>
    <w:bookmarkEnd w:id="0"/>
    <w:p w14:paraId="0C95AAA0" w14:textId="7245F535" w:rsidR="008C760C" w:rsidRDefault="008C760C" w:rsidP="004B1962">
      <w:pPr>
        <w:pStyle w:val="Sansinterligne"/>
      </w:pPr>
    </w:p>
    <w:p w14:paraId="195B369A" w14:textId="2F688B39" w:rsidR="001876C0" w:rsidRDefault="001876C0">
      <w:pP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rPr>
        <w:drawing>
          <wp:anchor distT="0" distB="0" distL="114300" distR="114300" simplePos="0" relativeHeight="251663360" behindDoc="0" locked="0" layoutInCell="1" allowOverlap="1" wp14:anchorId="2C10E2D2" wp14:editId="53152E19">
            <wp:simplePos x="0" y="0"/>
            <wp:positionH relativeFrom="column">
              <wp:posOffset>259080</wp:posOffset>
            </wp:positionH>
            <wp:positionV relativeFrom="paragraph">
              <wp:posOffset>681990</wp:posOffset>
            </wp:positionV>
            <wp:extent cx="4219575" cy="2792730"/>
            <wp:effectExtent l="0" t="0" r="9525" b="762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19575" cy="2792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br w:type="page"/>
      </w:r>
    </w:p>
    <w:p w14:paraId="64BF7F69" w14:textId="26EDECBB" w:rsidR="008C760C" w:rsidRDefault="001876C0" w:rsidP="008C760C">
      <w:pPr>
        <w:pStyle w:val="Titre3"/>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rPr>
        <w:lastRenderedPageBreak/>
        <w:drawing>
          <wp:anchor distT="0" distB="0" distL="114300" distR="114300" simplePos="0" relativeHeight="251665408" behindDoc="0" locked="0" layoutInCell="1" allowOverlap="1" wp14:anchorId="5716D860" wp14:editId="73743307">
            <wp:simplePos x="0" y="0"/>
            <wp:positionH relativeFrom="column">
              <wp:posOffset>0</wp:posOffset>
            </wp:positionH>
            <wp:positionV relativeFrom="paragraph">
              <wp:posOffset>0</wp:posOffset>
            </wp:positionV>
            <wp:extent cx="6764020" cy="2454275"/>
            <wp:effectExtent l="0" t="0" r="0" b="3175"/>
            <wp:wrapTopAndBottom/>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64020" cy="2454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760C" w:rsidRPr="00BE61B2">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3ème JOUR - LA HAVANE</w:t>
      </w:r>
    </w:p>
    <w:p w14:paraId="109F81A0" w14:textId="77777777" w:rsidR="00474A94" w:rsidRPr="00474A94" w:rsidRDefault="00474A94" w:rsidP="00474A94"/>
    <w:p w14:paraId="2187BD55" w14:textId="623389A2" w:rsidR="008C760C" w:rsidRDefault="008C760C" w:rsidP="008C760C">
      <w:pPr>
        <w:pStyle w:val="Sansinterligne"/>
      </w:pPr>
      <w:r>
        <w:t>Petit déjeuner.</w:t>
      </w:r>
      <w:r w:rsidRPr="002B7919">
        <w:rPr>
          <w:noProof/>
        </w:rPr>
        <w:t xml:space="preserve"> </w:t>
      </w:r>
    </w:p>
    <w:bookmarkStart w:id="1" w:name="_Hlk42174666"/>
    <w:p w14:paraId="6F7725B7" w14:textId="6E33F160" w:rsidR="008C760C" w:rsidRDefault="001876C0" w:rsidP="008C760C">
      <w:pPr>
        <w:pStyle w:val="Sansinterligne"/>
      </w:pPr>
      <w:r>
        <w:rPr>
          <w:noProof/>
        </w:rPr>
        <mc:AlternateContent>
          <mc:Choice Requires="wpg">
            <w:drawing>
              <wp:anchor distT="0" distB="0" distL="228600" distR="228600" simplePos="0" relativeHeight="251667456" behindDoc="1" locked="0" layoutInCell="1" allowOverlap="1" wp14:anchorId="446F0C0D" wp14:editId="4C030C06">
                <wp:simplePos x="0" y="0"/>
                <wp:positionH relativeFrom="margin">
                  <wp:posOffset>4935220</wp:posOffset>
                </wp:positionH>
                <wp:positionV relativeFrom="paragraph">
                  <wp:posOffset>38735</wp:posOffset>
                </wp:positionV>
                <wp:extent cx="1828800" cy="3429000"/>
                <wp:effectExtent l="0" t="0" r="0" b="0"/>
                <wp:wrapTight wrapText="bothSides">
                  <wp:wrapPolygon edited="0">
                    <wp:start x="0" y="0"/>
                    <wp:lineTo x="0" y="21480"/>
                    <wp:lineTo x="21375" y="21480"/>
                    <wp:lineTo x="21375" y="0"/>
                    <wp:lineTo x="0" y="0"/>
                  </wp:wrapPolygon>
                </wp:wrapTight>
                <wp:docPr id="4" name="Groupe 4"/>
                <wp:cNvGraphicFramePr/>
                <a:graphic xmlns:a="http://schemas.openxmlformats.org/drawingml/2006/main">
                  <a:graphicData uri="http://schemas.microsoft.com/office/word/2010/wordprocessingGroup">
                    <wpg:wgp>
                      <wpg:cNvGrpSpPr/>
                      <wpg:grpSpPr>
                        <a:xfrm>
                          <a:off x="0" y="0"/>
                          <a:ext cx="1828800" cy="3429000"/>
                          <a:chOff x="0" y="0"/>
                          <a:chExt cx="1828801" cy="4872285"/>
                        </a:xfrm>
                      </wpg:grpSpPr>
                      <wps:wsp>
                        <wps:cNvPr id="5" name="Rectangle 5"/>
                        <wps:cNvSpPr/>
                        <wps:spPr>
                          <a:xfrm>
                            <a:off x="0" y="0"/>
                            <a:ext cx="1828800" cy="22860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25C23B" w14:textId="77777777" w:rsidR="001876C0" w:rsidRDefault="001876C0" w:rsidP="001876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1" y="917619"/>
                            <a:ext cx="1828800" cy="395466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AE55AD" w14:textId="77777777" w:rsidR="001876C0" w:rsidRPr="00DE374E" w:rsidRDefault="001876C0" w:rsidP="001876C0">
                              <w:pPr>
                                <w:pStyle w:val="Sansinterligne"/>
                                <w:rPr>
                                  <w:i/>
                                  <w:iCs/>
                                  <w:sz w:val="16"/>
                                  <w:szCs w:val="16"/>
                                </w:rPr>
                              </w:pPr>
                              <w:r w:rsidRPr="00DE374E">
                                <w:rPr>
                                  <w:i/>
                                  <w:iCs/>
                                  <w:sz w:val="16"/>
                                  <w:szCs w:val="16"/>
                                </w:rPr>
                                <w:t xml:space="preserve">Dans le nord-ouest de l'île, capitale de Cuba, la Habana (nom espagnol) est de loin la ville la plus populeuse de l'île de Cuba. Le port assure la majeure partie du commerce extérieur du pays. Elle est aussi la métropole industrielle (alimentation, textile chimie, métallurgie). La Havane compte 2,3 millions d’habitants. Dans les années 1990, la ville, qui continue de concentrer les activités intellectuelles et culturelles de Cuba, redevient un pôle d’attraction touristique majeur de la Caraïbe. </w:t>
                              </w:r>
                            </w:p>
                            <w:p w14:paraId="7019A24A" w14:textId="77777777" w:rsidR="001876C0" w:rsidRPr="00DE374E" w:rsidRDefault="001876C0" w:rsidP="001876C0">
                              <w:pPr>
                                <w:pStyle w:val="Sansinterligne"/>
                                <w:rPr>
                                  <w:i/>
                                  <w:iCs/>
                                  <w:sz w:val="16"/>
                                  <w:szCs w:val="16"/>
                                </w:rPr>
                              </w:pPr>
                              <w:r w:rsidRPr="00DE374E">
                                <w:rPr>
                                  <w:i/>
                                  <w:iCs/>
                                  <w:sz w:val="16"/>
                                  <w:szCs w:val="16"/>
                                </w:rPr>
                                <w:t>Pour la richesse de sa culture, de son architecture et de son histoire, la vieille ville de La Havane et son système de fortification sont inscrits au patrimoine mondial par l’Unesco.</w:t>
                              </w:r>
                            </w:p>
                            <w:p w14:paraId="2273E5EC" w14:textId="77777777" w:rsidR="001876C0" w:rsidRPr="003912B9" w:rsidRDefault="001876C0" w:rsidP="001876C0">
                              <w:pPr>
                                <w:pStyle w:val="Sansinterligne"/>
                                <w:rPr>
                                  <w:i/>
                                  <w:iCs/>
                                  <w:sz w:val="20"/>
                                  <w:szCs w:val="20"/>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7" name="Zone de texte 7"/>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4E332F" w14:textId="77777777" w:rsidR="001876C0" w:rsidRPr="00230013" w:rsidRDefault="001876C0" w:rsidP="001876C0">
                              <w:pPr>
                                <w:pStyle w:val="Sansinterligne"/>
                                <w:jc w:val="cente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La Havane</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6F0C0D" id="Groupe 4" o:spid="_x0000_s1030" style="position:absolute;margin-left:388.6pt;margin-top:3.05pt;width:2in;height:270pt;z-index:-251649024;mso-wrap-distance-left:18pt;mso-wrap-distance-right:18pt;mso-position-horizontal-relative:margin;mso-width-relative:margin;mso-height-relative:margin" coordsize="18288,48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">
                <v:rect id="Rectangle 5" o:spid="_x0000_s1031"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5b9bd5 [3204]" stroked="f" strokeweight="1pt">
                  <v:textbox>
                    <w:txbxContent>
                      <w:p w14:paraId="1F25C23B" w14:textId="77777777" w:rsidR="001876C0" w:rsidRDefault="001876C0" w:rsidP="001876C0">
                        <w:pPr>
                          <w:jc w:val="center"/>
                        </w:pPr>
                      </w:p>
                    </w:txbxContent>
                  </v:textbox>
                </v:rect>
                <v:rect id="Rectangle 6" o:spid="_x0000_s1032" style="position:absolute;top:9176;width:18288;height:39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" fillcolor="#5b9bd5 [3204]" stroked="f" strokeweight="1pt">
                  <v:textbox inset=",14.4pt,8.64pt,18pt">
                    <w:txbxContent>
                      <w:p w14:paraId="39AE55AD" w14:textId="77777777" w:rsidR="001876C0" w:rsidRPr="00DE374E" w:rsidRDefault="001876C0" w:rsidP="001876C0">
                        <w:pPr>
                          <w:pStyle w:val="Sinespaciado"/>
                          <w:rPr>
                            <w:i/>
                            <w:iCs/>
                            <w:sz w:val="16"/>
                            <w:szCs w:val="16"/>
                          </w:rPr>
                        </w:pPr>
                        <w:r w:rsidRPr="00DE374E">
                          <w:rPr>
                            <w:i/>
                            <w:iCs/>
                            <w:sz w:val="16"/>
                            <w:szCs w:val="16"/>
                          </w:rPr>
                          <w:t xml:space="preserve">Dans le nord-ouest de l'île, capitale de Cuba, la Habana (nom espagnol) est de loin la ville la plus populeuse de l'île de Cuba. Le port assure la majeure partie du commerce extérieur du pays. Elle est aussi la métropole industrielle (alimentation, textile chimie, métallurgie). La Havane compte 2,3 millions d’habitants. Dans les années 1990, la ville, qui continue de concentrer les activités intellectuelles et culturelles de Cuba, redevient un pôle d’attraction touristique majeur de la Caraïbe. </w:t>
                        </w:r>
                      </w:p>
                      <w:p w14:paraId="7019A24A" w14:textId="77777777" w:rsidR="001876C0" w:rsidRPr="00DE374E" w:rsidRDefault="001876C0" w:rsidP="001876C0">
                        <w:pPr>
                          <w:pStyle w:val="Sinespaciado"/>
                          <w:rPr>
                            <w:i/>
                            <w:iCs/>
                            <w:sz w:val="16"/>
                            <w:szCs w:val="16"/>
                          </w:rPr>
                        </w:pPr>
                        <w:r w:rsidRPr="00DE374E">
                          <w:rPr>
                            <w:i/>
                            <w:iCs/>
                            <w:sz w:val="16"/>
                            <w:szCs w:val="16"/>
                          </w:rPr>
                          <w:t>Pour la richesse de sa culture, de son architecture et de son histoire, la vieille ville de La Havane et son système de fortification sont inscrits au patrimoine mondial par l’Unesco.</w:t>
                        </w:r>
                      </w:p>
                      <w:p w14:paraId="2273E5EC" w14:textId="77777777" w:rsidR="001876C0" w:rsidRPr="003912B9" w:rsidRDefault="001876C0" w:rsidP="001876C0">
                        <w:pPr>
                          <w:pStyle w:val="Sinespaciado"/>
                          <w:rPr>
                            <w:i/>
                            <w:iCs/>
                            <w:sz w:val="20"/>
                            <w:szCs w:val="20"/>
                          </w:rPr>
                        </w:pPr>
                      </w:p>
                    </w:txbxContent>
                  </v:textbox>
                </v:rect>
                <v:shape id="Zone de texte 7" o:spid="_x0000_s1033"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" fillcolor="white [3212]" stroked="f" strokeweight=".5pt">
                  <v:textbox inset=",7.2pt,,7.2pt">
                    <w:txbxContent>
                      <w:p w14:paraId="1A4E332F" w14:textId="77777777" w:rsidR="001876C0" w:rsidRPr="00230013" w:rsidRDefault="001876C0" w:rsidP="001876C0">
                        <w:pPr>
                          <w:pStyle w:val="Sinespaciado"/>
                          <w:jc w:val="cente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La Havane</w:t>
                        </w:r>
                      </w:p>
                    </w:txbxContent>
                  </v:textbox>
                </v:shape>
                <w10:wrap type="tight" anchorx="margin"/>
              </v:group>
            </w:pict>
          </mc:Fallback>
        </mc:AlternateContent>
      </w:r>
      <w:r w:rsidR="008C760C" w:rsidRPr="00D3124E">
        <w:rPr>
          <w:b/>
          <w:bCs/>
        </w:rPr>
        <w:t>Vous commencerez votre visite par la Place de la Révolution</w:t>
      </w:r>
      <w:r w:rsidR="008C760C">
        <w:t>, symbole historique et haut lieu de rassemblement politique de la capitale.</w:t>
      </w:r>
    </w:p>
    <w:bookmarkEnd w:id="1"/>
    <w:p w14:paraId="48EED464" w14:textId="77777777" w:rsidR="008C760C" w:rsidRDefault="008C760C" w:rsidP="008C760C">
      <w:pPr>
        <w:pStyle w:val="Sansinterligne"/>
      </w:pPr>
      <w:r>
        <w:t xml:space="preserve">Début de la </w:t>
      </w:r>
      <w:r w:rsidRPr="00D3124E">
        <w:rPr>
          <w:b/>
          <w:bCs/>
        </w:rPr>
        <w:t>visite de la Vieille Ville</w:t>
      </w:r>
      <w:r>
        <w:t xml:space="preserve"> : </w:t>
      </w:r>
      <w:r w:rsidRPr="00555ED4">
        <w:rPr>
          <w:b/>
          <w:bCs/>
        </w:rPr>
        <w:t>la Place d'Armes</w:t>
      </w:r>
      <w:r w:rsidRPr="00555ED4">
        <w:t xml:space="preserve"> et </w:t>
      </w:r>
      <w:r w:rsidRPr="00555ED4">
        <w:rPr>
          <w:b/>
          <w:bCs/>
        </w:rPr>
        <w:t>le musée des Capitaines généraux</w:t>
      </w:r>
      <w:r w:rsidRPr="00555ED4">
        <w:t xml:space="preserve">, ancien siège de l'autorité et du pouvoir à Cuba ; </w:t>
      </w:r>
      <w:r w:rsidRPr="00555ED4">
        <w:rPr>
          <w:b/>
          <w:bCs/>
        </w:rPr>
        <w:t>la Place de la Cathédrale</w:t>
      </w:r>
      <w:r w:rsidRPr="00555ED4">
        <w:t xml:space="preserve"> et son église l´Immaculée Conception </w:t>
      </w:r>
      <w:r w:rsidRPr="00555ED4">
        <w:rPr>
          <w:b/>
          <w:bCs/>
        </w:rPr>
        <w:t>; la place Saint François d´Assise</w:t>
      </w:r>
      <w:r w:rsidRPr="00555ED4">
        <w:t xml:space="preserve"> et sa belle fontaine en marbre de carrare et la Vieille place, avec son impressionnant ensemble architectural construit entre le XVIIème et les XXème siècles. </w:t>
      </w:r>
    </w:p>
    <w:p w14:paraId="0D56E45C" w14:textId="77777777" w:rsidR="008C760C" w:rsidRDefault="008C760C" w:rsidP="008C760C">
      <w:pPr>
        <w:pStyle w:val="Sansinterligne"/>
      </w:pPr>
      <w:r w:rsidRPr="00A06539">
        <w:rPr>
          <w:b/>
          <w:bCs/>
        </w:rPr>
        <w:t>Cocktail sur la place de la cathédrale</w:t>
      </w:r>
      <w:r>
        <w:rPr>
          <w:b/>
          <w:bCs/>
        </w:rPr>
        <w:t xml:space="preserve"> et d</w:t>
      </w:r>
      <w:r w:rsidRPr="00D3124E">
        <w:rPr>
          <w:b/>
          <w:bCs/>
        </w:rPr>
        <w:t>éjeuner dans la Vieille Ville</w:t>
      </w:r>
      <w:r>
        <w:rPr>
          <w:b/>
          <w:bCs/>
        </w:rPr>
        <w:t>.</w:t>
      </w:r>
    </w:p>
    <w:p w14:paraId="598363B4" w14:textId="6ABCB16A" w:rsidR="008C760C" w:rsidRDefault="008C760C" w:rsidP="008C760C">
      <w:pPr>
        <w:pStyle w:val="Sansinterligne"/>
      </w:pPr>
      <w:r>
        <w:t xml:space="preserve">Promenade dans les rues animées puis </w:t>
      </w:r>
      <w:r w:rsidRPr="00D3124E">
        <w:rPr>
          <w:b/>
          <w:bCs/>
        </w:rPr>
        <w:t xml:space="preserve">vous partirez à bord de vieilles voitures américaines pour découvrir La Havane moderne et le </w:t>
      </w:r>
      <w:r w:rsidR="009D3FBE" w:rsidRPr="00D3124E">
        <w:rPr>
          <w:b/>
          <w:bCs/>
        </w:rPr>
        <w:t>Malecon</w:t>
      </w:r>
      <w:r>
        <w:t>, avenue longeant la mer.</w:t>
      </w:r>
    </w:p>
    <w:p w14:paraId="2094D8C5" w14:textId="77777777" w:rsidR="008C760C" w:rsidRDefault="008C760C" w:rsidP="008C760C">
      <w:pPr>
        <w:pStyle w:val="Sansinterligne"/>
      </w:pPr>
      <w:r w:rsidRPr="00600DAF">
        <w:rPr>
          <w:b/>
          <w:bCs/>
        </w:rPr>
        <w:t xml:space="preserve"> Visite du Palais de l’Artisanat</w:t>
      </w:r>
      <w:r w:rsidRPr="00600DAF">
        <w:t xml:space="preserve"> où vous pourrez déguster et acheter éventuellement du rhum, du café et des cigares.</w:t>
      </w:r>
    </w:p>
    <w:p w14:paraId="094CB205" w14:textId="77777777" w:rsidR="008C760C" w:rsidRPr="00D3124E" w:rsidRDefault="008C760C" w:rsidP="008C760C">
      <w:pPr>
        <w:pStyle w:val="Sansinterligne"/>
        <w:rPr>
          <w:b/>
          <w:bCs/>
        </w:rPr>
      </w:pPr>
      <w:r>
        <w:t xml:space="preserve">En fin d’après-midi, </w:t>
      </w:r>
      <w:r w:rsidRPr="00D3124E">
        <w:rPr>
          <w:b/>
          <w:bCs/>
        </w:rPr>
        <w:t>dîner typique en musique dans la Vieille Havane</w:t>
      </w:r>
      <w:r>
        <w:t>, puis vous assisterez à l</w:t>
      </w:r>
      <w:r w:rsidRPr="00D3124E">
        <w:rPr>
          <w:b/>
          <w:bCs/>
        </w:rPr>
        <w:t>a cérémonie des canons à la citadelle San Carlos de la Cabana.</w:t>
      </w:r>
    </w:p>
    <w:p w14:paraId="5E5622FC" w14:textId="77777777" w:rsidR="008C760C" w:rsidRDefault="008C760C" w:rsidP="008C760C">
      <w:pPr>
        <w:pStyle w:val="Sansinterligne"/>
      </w:pPr>
      <w:r>
        <w:t>Nuit à votre hôtel.</w:t>
      </w:r>
    </w:p>
    <w:p w14:paraId="29890E17" w14:textId="77777777" w:rsidR="008C760C" w:rsidRDefault="008C760C" w:rsidP="008C760C">
      <w:pPr>
        <w:pStyle w:val="Sansinterligne"/>
      </w:pPr>
      <w:r w:rsidRPr="004A55B8">
        <w:t>(</w:t>
      </w:r>
      <w:proofErr w:type="spellStart"/>
      <w:r w:rsidRPr="004A55B8">
        <w:t>P.déj</w:t>
      </w:r>
      <w:proofErr w:type="spellEnd"/>
      <w:r w:rsidRPr="004A55B8">
        <w:t>-Déj-</w:t>
      </w:r>
      <w:proofErr w:type="spellStart"/>
      <w:r w:rsidRPr="004A55B8">
        <w:t>Dîn</w:t>
      </w:r>
      <w:proofErr w:type="spellEnd"/>
      <w:r w:rsidRPr="004A55B8">
        <w:t>)</w:t>
      </w:r>
    </w:p>
    <w:p w14:paraId="27B7094D" w14:textId="77777777" w:rsidR="00C26BAA" w:rsidRDefault="00C26BAA" w:rsidP="004B1962">
      <w:pPr>
        <w:pStyle w:val="Sansinterligne"/>
      </w:pPr>
    </w:p>
    <w:p w14:paraId="3AD52AA5" w14:textId="77777777" w:rsidR="001876C0" w:rsidRDefault="001876C0">
      <w:pP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br w:type="page"/>
      </w:r>
    </w:p>
    <w:p w14:paraId="33EC9854" w14:textId="276D64F6" w:rsidR="00C26BAA" w:rsidRPr="009D3FBE" w:rsidRDefault="00C26BAA" w:rsidP="00C26BAA">
      <w:pPr>
        <w:pStyle w:val="Titre3"/>
        <w:rPr>
          <w:b/>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9D3FBE">
        <w:rPr>
          <w:b/>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4ème JOUR - LA HAVANE / ZAPATA / CIENFUEGOS/TRINIDAD (4H30</w:t>
      </w:r>
      <w:r w:rsidR="00D95955" w:rsidRPr="009D3FBE">
        <w:rPr>
          <w:b/>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 326km</w:t>
      </w:r>
      <w:r w:rsidRPr="009D3FBE">
        <w:rPr>
          <w:b/>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001876C0" w:rsidRPr="009D3FBE">
        <w:rPr>
          <w:lang w:val="es-ES"/>
        </w:rPr>
        <w:t xml:space="preserve"> </w:t>
      </w:r>
    </w:p>
    <w:p w14:paraId="52D49291" w14:textId="77777777" w:rsidR="00474A94" w:rsidRPr="00577089" w:rsidRDefault="00474A94" w:rsidP="00C26BAA">
      <w:pPr>
        <w:pStyle w:val="Sansinterligne"/>
        <w:rPr>
          <w:lang w:val="es-ES"/>
        </w:rPr>
      </w:pPr>
    </w:p>
    <w:p w14:paraId="169CA1B0" w14:textId="6AB23CD4" w:rsidR="00C26BAA" w:rsidRPr="00A700C5" w:rsidRDefault="001876C0" w:rsidP="00C26BAA">
      <w:pPr>
        <w:pStyle w:val="Sansinterligne"/>
      </w:pPr>
      <w:r>
        <w:rPr>
          <w:noProof/>
        </w:rPr>
        <w:drawing>
          <wp:anchor distT="0" distB="0" distL="114300" distR="114300" simplePos="0" relativeHeight="251670528" behindDoc="0" locked="0" layoutInCell="1" allowOverlap="1" wp14:anchorId="44560DC3" wp14:editId="5EF8BE97">
            <wp:simplePos x="0" y="0"/>
            <wp:positionH relativeFrom="column">
              <wp:posOffset>3503930</wp:posOffset>
            </wp:positionH>
            <wp:positionV relativeFrom="paragraph">
              <wp:posOffset>121285</wp:posOffset>
            </wp:positionV>
            <wp:extent cx="3337560" cy="2209800"/>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7560" cy="2209800"/>
                    </a:xfrm>
                    <a:prstGeom prst="rect">
                      <a:avLst/>
                    </a:prstGeom>
                    <a:noFill/>
                    <a:ln>
                      <a:noFill/>
                    </a:ln>
                  </pic:spPr>
                </pic:pic>
              </a:graphicData>
            </a:graphic>
          </wp:anchor>
        </w:drawing>
      </w:r>
      <w:r w:rsidR="00C26BAA" w:rsidRPr="00A700C5">
        <w:t xml:space="preserve">Petit déjeuner et </w:t>
      </w:r>
      <w:r w:rsidR="00C26BAA" w:rsidRPr="00A700C5">
        <w:rPr>
          <w:b/>
          <w:bCs/>
        </w:rPr>
        <w:t xml:space="preserve">départ pour la région de </w:t>
      </w:r>
      <w:r w:rsidR="00C26BAA" w:rsidRPr="002A4885">
        <w:rPr>
          <w:b/>
          <w:bCs/>
        </w:rPr>
        <w:t>Ciénaga de Zapata</w:t>
      </w:r>
      <w:r w:rsidR="00C26BAA" w:rsidRPr="00A700C5">
        <w:t>, immense lagune abritant une faune et une flore sauvages, c’est l’écosystème de zone humide le plus vaste et le mieux conservé de la Caraïbe insulaire et reconnu par l’Unesco.</w:t>
      </w:r>
    </w:p>
    <w:p w14:paraId="25232854" w14:textId="77777777" w:rsidR="0080321F" w:rsidRPr="00A700C5" w:rsidRDefault="0080321F" w:rsidP="0080321F">
      <w:pPr>
        <w:pStyle w:val="Sansinterligne"/>
      </w:pPr>
      <w:r w:rsidRPr="00A700C5">
        <w:t xml:space="preserve">Vous </w:t>
      </w:r>
      <w:r w:rsidRPr="00A700C5">
        <w:rPr>
          <w:b/>
          <w:bCs/>
        </w:rPr>
        <w:t>visiterez une partie de la réserve naturelle</w:t>
      </w:r>
      <w:r w:rsidRPr="00A700C5">
        <w:t xml:space="preserve"> de la péninsule de Zapata en barques à moteur afin de sillonner les canaux de la lagune</w:t>
      </w:r>
      <w:r>
        <w:t xml:space="preserve"> du Trésor</w:t>
      </w:r>
      <w:r w:rsidRPr="00A700C5">
        <w:t>.</w:t>
      </w:r>
    </w:p>
    <w:p w14:paraId="50CEEBEA" w14:textId="77777777" w:rsidR="0080321F" w:rsidRPr="00E82579" w:rsidRDefault="0080321F" w:rsidP="0080321F">
      <w:pPr>
        <w:pStyle w:val="Sansinterligne"/>
      </w:pPr>
      <w:r>
        <w:rPr>
          <w:b/>
          <w:bCs/>
        </w:rPr>
        <w:t>V</w:t>
      </w:r>
      <w:r w:rsidRPr="004E47F5">
        <w:rPr>
          <w:b/>
          <w:bCs/>
        </w:rPr>
        <w:t xml:space="preserve">isite de </w:t>
      </w:r>
      <w:r w:rsidRPr="00D3124E">
        <w:rPr>
          <w:b/>
          <w:bCs/>
        </w:rPr>
        <w:t>la ferme aux crocodiles</w:t>
      </w:r>
      <w:r>
        <w:rPr>
          <w:b/>
          <w:bCs/>
        </w:rPr>
        <w:t xml:space="preserve"> </w:t>
      </w:r>
      <w:r w:rsidRPr="00E82579">
        <w:t>et déjeuner dans la région.</w:t>
      </w:r>
    </w:p>
    <w:p w14:paraId="0C3CBB56" w14:textId="77777777" w:rsidR="00C26BAA" w:rsidRDefault="00C26BAA" w:rsidP="00C26BAA">
      <w:pPr>
        <w:pStyle w:val="Sansinterligne"/>
      </w:pPr>
      <w:r>
        <w:t xml:space="preserve">Continuation pour Cienfuegos via Playa Larga, sur </w:t>
      </w:r>
      <w:r w:rsidRPr="00D3124E">
        <w:rPr>
          <w:b/>
          <w:bCs/>
        </w:rPr>
        <w:t>la Baie des Cochons</w:t>
      </w:r>
      <w:r>
        <w:t>, célèbre de par la victoire des révolutionnaires sur l’armée américaine.</w:t>
      </w:r>
    </w:p>
    <w:p w14:paraId="10EB7E27" w14:textId="77777777" w:rsidR="00C26BAA" w:rsidRDefault="00C26BAA" w:rsidP="00C26BAA">
      <w:pPr>
        <w:pStyle w:val="Sansinterligne"/>
      </w:pPr>
      <w:bookmarkStart w:id="2" w:name="_Hlk43197041"/>
      <w:r>
        <w:t>Promenade sur la plage puis vous longerez la côte jusqu’à votre prochaine étape.</w:t>
      </w:r>
    </w:p>
    <w:bookmarkEnd w:id="2"/>
    <w:p w14:paraId="35536294" w14:textId="77777777" w:rsidR="00C26BAA" w:rsidRDefault="00C26BAA" w:rsidP="00C26BAA">
      <w:pPr>
        <w:pStyle w:val="Sansinterligne"/>
      </w:pPr>
      <w:r w:rsidRPr="00664CB8">
        <w:rPr>
          <w:b/>
          <w:bCs/>
        </w:rPr>
        <w:t>Arrivée à Cienfuegos</w:t>
      </w:r>
      <w:r>
        <w:t xml:space="preserve"> et visite de cette ville pleine de charme, construite par des colons bordelais au XVIIIème siècle. Ses longues avenues bordées de vieilles demeures colorées et imposantes, son animation commerçante vous charmeront.</w:t>
      </w:r>
    </w:p>
    <w:p w14:paraId="5AF99B62" w14:textId="258431C8" w:rsidR="00C26BAA" w:rsidRDefault="00C26BAA" w:rsidP="00C26BAA">
      <w:pPr>
        <w:pStyle w:val="Sansinterligne"/>
      </w:pPr>
      <w:r w:rsidRPr="00D3124E">
        <w:rPr>
          <w:b/>
          <w:bCs/>
        </w:rPr>
        <w:t xml:space="preserve">Visite du Théâtre </w:t>
      </w:r>
      <w:r w:rsidR="0075048B">
        <w:rPr>
          <w:b/>
          <w:bCs/>
        </w:rPr>
        <w:t xml:space="preserve">Thomas </w:t>
      </w:r>
      <w:r w:rsidRPr="00D3124E">
        <w:rPr>
          <w:b/>
          <w:bCs/>
        </w:rPr>
        <w:t>Terry</w:t>
      </w:r>
      <w:r>
        <w:t xml:space="preserve"> construit à l’italienne et où se sont produits le Caruso et Sarah Bernard.</w:t>
      </w:r>
    </w:p>
    <w:p w14:paraId="34CAF3B7" w14:textId="77777777" w:rsidR="00C26BAA" w:rsidRDefault="00C26BAA" w:rsidP="00C26BAA">
      <w:pPr>
        <w:pStyle w:val="Sansinterligne"/>
      </w:pPr>
      <w:r w:rsidRPr="00134DA2">
        <w:rPr>
          <w:b/>
          <w:bCs/>
        </w:rPr>
        <w:t>Continuation pour Trinidad</w:t>
      </w:r>
      <w:r>
        <w:t xml:space="preserve">, </w:t>
      </w:r>
      <w:r w:rsidRPr="00134DA2">
        <w:t>la route de Cienfuegos à Trinidad est très jolie, par endroit avec vue sur la mer, et à d’autres, vue sur une campagne verdoyante.</w:t>
      </w:r>
    </w:p>
    <w:p w14:paraId="68F489A5" w14:textId="3AE64AA5" w:rsidR="00C26BAA" w:rsidRDefault="00C26BAA" w:rsidP="00C26BAA">
      <w:pPr>
        <w:pStyle w:val="Sansinterligne"/>
      </w:pPr>
      <w:r>
        <w:t>Dîner en ville</w:t>
      </w:r>
      <w:r w:rsidR="0075048B">
        <w:t>.</w:t>
      </w:r>
    </w:p>
    <w:p w14:paraId="08517ACD" w14:textId="77777777" w:rsidR="00C26BAA" w:rsidRPr="00D3124E" w:rsidRDefault="00C26BAA" w:rsidP="00C26BAA">
      <w:pPr>
        <w:pStyle w:val="Sansinterligne"/>
        <w:rPr>
          <w:b/>
          <w:bCs/>
        </w:rPr>
      </w:pPr>
      <w:r w:rsidRPr="00D3124E">
        <w:rPr>
          <w:b/>
          <w:bCs/>
        </w:rPr>
        <w:t>Nuit en chambres d’hôtes</w:t>
      </w:r>
    </w:p>
    <w:p w14:paraId="2311D044" w14:textId="77777777" w:rsidR="00C26BAA" w:rsidRDefault="00C26BAA" w:rsidP="00C26BAA">
      <w:pPr>
        <w:pStyle w:val="Sansinterligne"/>
      </w:pPr>
      <w:r w:rsidRPr="004A55B8">
        <w:t>(</w:t>
      </w:r>
      <w:proofErr w:type="spellStart"/>
      <w:r w:rsidRPr="004A55B8">
        <w:t>P.déj</w:t>
      </w:r>
      <w:proofErr w:type="spellEnd"/>
      <w:r w:rsidRPr="004A55B8">
        <w:t>-Déj-</w:t>
      </w:r>
      <w:proofErr w:type="spellStart"/>
      <w:r w:rsidRPr="004A55B8">
        <w:t>Dîn</w:t>
      </w:r>
      <w:proofErr w:type="spellEnd"/>
      <w:r w:rsidRPr="004A55B8">
        <w:t>)</w:t>
      </w:r>
    </w:p>
    <w:p w14:paraId="3A1EBF7C" w14:textId="77777777" w:rsidR="00C26BAA" w:rsidRDefault="00C26BAA" w:rsidP="00C26BAA">
      <w:pPr>
        <w:pStyle w:val="Sansinterligne"/>
      </w:pPr>
    </w:p>
    <w:p w14:paraId="16182BD1" w14:textId="763E926E" w:rsidR="00C26BAA" w:rsidRPr="00BE61B2" w:rsidRDefault="001876C0" w:rsidP="00C26BAA">
      <w:pPr>
        <w:pStyle w:val="Titre3"/>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E1DF8">
        <w:rPr>
          <w:b/>
          <w:bCs/>
          <w:noProof/>
        </w:rPr>
        <mc:AlternateContent>
          <mc:Choice Requires="wpg">
            <w:drawing>
              <wp:anchor distT="0" distB="0" distL="228600" distR="228600" simplePos="0" relativeHeight="251672576" behindDoc="1" locked="0" layoutInCell="1" allowOverlap="1" wp14:anchorId="7C7EB554" wp14:editId="2A001A4E">
                <wp:simplePos x="0" y="0"/>
                <wp:positionH relativeFrom="margin">
                  <wp:posOffset>5010785</wp:posOffset>
                </wp:positionH>
                <wp:positionV relativeFrom="paragraph">
                  <wp:posOffset>247650</wp:posOffset>
                </wp:positionV>
                <wp:extent cx="1828800" cy="2552700"/>
                <wp:effectExtent l="0" t="0" r="0" b="0"/>
                <wp:wrapTight wrapText="bothSides">
                  <wp:wrapPolygon edited="0">
                    <wp:start x="0" y="0"/>
                    <wp:lineTo x="0" y="21439"/>
                    <wp:lineTo x="21375" y="21439"/>
                    <wp:lineTo x="21375" y="0"/>
                    <wp:lineTo x="0" y="0"/>
                  </wp:wrapPolygon>
                </wp:wrapTight>
                <wp:docPr id="16" name="Groupe 16"/>
                <wp:cNvGraphicFramePr/>
                <a:graphic xmlns:a="http://schemas.openxmlformats.org/drawingml/2006/main">
                  <a:graphicData uri="http://schemas.microsoft.com/office/word/2010/wordprocessingGroup">
                    <wpg:wgp>
                      <wpg:cNvGrpSpPr/>
                      <wpg:grpSpPr>
                        <a:xfrm>
                          <a:off x="0" y="0"/>
                          <a:ext cx="1828800" cy="2552700"/>
                          <a:chOff x="0" y="0"/>
                          <a:chExt cx="1828801" cy="4481012"/>
                        </a:xfrm>
                      </wpg:grpSpPr>
                      <wps:wsp>
                        <wps:cNvPr id="17" name="Rectangle 17"/>
                        <wps:cNvSpPr/>
                        <wps:spPr>
                          <a:xfrm>
                            <a:off x="0" y="0"/>
                            <a:ext cx="1828800" cy="22860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1" y="927284"/>
                            <a:ext cx="1828800" cy="355372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4B1182" w14:textId="77777777" w:rsidR="001876C0" w:rsidRPr="00464268" w:rsidRDefault="001876C0" w:rsidP="001876C0">
                              <w:pPr>
                                <w:pStyle w:val="Sansinterligne"/>
                                <w:rPr>
                                  <w:i/>
                                  <w:iCs/>
                                  <w:sz w:val="16"/>
                                  <w:szCs w:val="16"/>
                                </w:rPr>
                              </w:pPr>
                              <w:r w:rsidRPr="00464268">
                                <w:rPr>
                                  <w:i/>
                                  <w:iCs/>
                                  <w:sz w:val="16"/>
                                  <w:szCs w:val="16"/>
                                </w:rPr>
                                <w:t>Trinidad : petite ville de 50 000 habitants, qui a gardé ses rues pavées</w:t>
                              </w:r>
                              <w:r>
                                <w:rPr>
                                  <w:i/>
                                  <w:iCs/>
                                  <w:sz w:val="16"/>
                                  <w:szCs w:val="16"/>
                                </w:rPr>
                                <w:t xml:space="preserve"> de pierres</w:t>
                              </w:r>
                              <w:r w:rsidRPr="00464268">
                                <w:rPr>
                                  <w:i/>
                                  <w:iCs/>
                                  <w:sz w:val="16"/>
                                  <w:szCs w:val="16"/>
                                </w:rPr>
                                <w:t xml:space="preserve">, ses toits </w:t>
                              </w:r>
                              <w:r>
                                <w:rPr>
                                  <w:i/>
                                  <w:iCs/>
                                  <w:sz w:val="16"/>
                                  <w:szCs w:val="16"/>
                                </w:rPr>
                                <w:t>en</w:t>
                              </w:r>
                              <w:r w:rsidRPr="00464268">
                                <w:rPr>
                                  <w:i/>
                                  <w:iCs/>
                                  <w:sz w:val="16"/>
                                  <w:szCs w:val="16"/>
                                </w:rPr>
                                <w:t xml:space="preserve"> tuiles et ses grandes fenêtres protégées par de très belles grilles. Parcs et belles demeures se succèdent au centre de la cité endormie sous le soleil généreux du centre de Cuba.... En raison de ses trésors culturels, l'Unesco a inscrit Trinidad</w:t>
                              </w:r>
                              <w:r>
                                <w:rPr>
                                  <w:i/>
                                  <w:iCs/>
                                  <w:sz w:val="16"/>
                                  <w:szCs w:val="16"/>
                                </w:rPr>
                                <w:t xml:space="preserve"> et la vallée des moulins à sucre</w:t>
                              </w:r>
                              <w:r w:rsidRPr="00464268">
                                <w:rPr>
                                  <w:i/>
                                  <w:iCs/>
                                  <w:sz w:val="16"/>
                                  <w:szCs w:val="16"/>
                                </w:rPr>
                                <w:t xml:space="preserve"> au registre des grands héritages du monde en 1988, tout comme la vieille Havane.</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9" name="Zone de texte 19"/>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534505" w14:textId="77777777" w:rsidR="001876C0" w:rsidRPr="00230013" w:rsidRDefault="001876C0" w:rsidP="001876C0">
                              <w:pPr>
                                <w:pStyle w:val="Sansinterligne"/>
                                <w:jc w:val="cente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Trinidad</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7EB554" id="Groupe 16" o:spid="_x0000_s1034" style="position:absolute;margin-left:394.55pt;margin-top:19.5pt;width:2in;height:201pt;z-index:-251643904;mso-wrap-distance-left:18pt;mso-wrap-distance-right:18pt;mso-position-horizontal-relative:margin;mso-width-relative:margin;mso-height-relative:margin" coordsize="18288,4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">
                <v:rect id="Rectangle 17" o:spid="_x0000_s1035"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" fillcolor="#5b9bd5 [3204]" stroked="f" strokeweight="1pt"/>
                <v:rect id="Rectangle 18" o:spid="_x0000_s1036" style="position:absolute;top:9272;width:18288;height:35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" fillcolor="#5b9bd5 [3204]" stroked="f" strokeweight="1pt">
                  <v:textbox inset=",14.4pt,8.64pt,18pt">
                    <w:txbxContent>
                      <w:p w14:paraId="754B1182" w14:textId="77777777" w:rsidR="001876C0" w:rsidRPr="00464268" w:rsidRDefault="001876C0" w:rsidP="001876C0">
                        <w:pPr>
                          <w:pStyle w:val="Sinespaciado"/>
                          <w:rPr>
                            <w:i/>
                            <w:iCs/>
                            <w:sz w:val="16"/>
                            <w:szCs w:val="16"/>
                          </w:rPr>
                        </w:pPr>
                        <w:r w:rsidRPr="00464268">
                          <w:rPr>
                            <w:i/>
                            <w:iCs/>
                            <w:sz w:val="16"/>
                            <w:szCs w:val="16"/>
                          </w:rPr>
                          <w:t>Trinidad : petite ville de 50 000 habitants, qui a gardé ses rues pavées</w:t>
                        </w:r>
                        <w:r>
                          <w:rPr>
                            <w:i/>
                            <w:iCs/>
                            <w:sz w:val="16"/>
                            <w:szCs w:val="16"/>
                          </w:rPr>
                          <w:t xml:space="preserve"> de pierres</w:t>
                        </w:r>
                        <w:r w:rsidRPr="00464268">
                          <w:rPr>
                            <w:i/>
                            <w:iCs/>
                            <w:sz w:val="16"/>
                            <w:szCs w:val="16"/>
                          </w:rPr>
                          <w:t xml:space="preserve">, ses toits </w:t>
                        </w:r>
                        <w:r>
                          <w:rPr>
                            <w:i/>
                            <w:iCs/>
                            <w:sz w:val="16"/>
                            <w:szCs w:val="16"/>
                          </w:rPr>
                          <w:t>en</w:t>
                        </w:r>
                        <w:r w:rsidRPr="00464268">
                          <w:rPr>
                            <w:i/>
                            <w:iCs/>
                            <w:sz w:val="16"/>
                            <w:szCs w:val="16"/>
                          </w:rPr>
                          <w:t xml:space="preserve"> tuiles et ses grandes fenêtres protégées par de très belles grilles. Parcs et belles demeures se succèdent au centre de la cité endormie sous le soleil généreux du centre de Cuba.... En raison de ses trésors culturels, l'Unesco a inscrit Trinidad</w:t>
                        </w:r>
                        <w:r>
                          <w:rPr>
                            <w:i/>
                            <w:iCs/>
                            <w:sz w:val="16"/>
                            <w:szCs w:val="16"/>
                          </w:rPr>
                          <w:t xml:space="preserve"> et la vallée des moulins à sucre</w:t>
                        </w:r>
                        <w:r w:rsidRPr="00464268">
                          <w:rPr>
                            <w:i/>
                            <w:iCs/>
                            <w:sz w:val="16"/>
                            <w:szCs w:val="16"/>
                          </w:rPr>
                          <w:t xml:space="preserve"> au registre des grands héritages du monde en 1988, tout comme la vieille Havane.</w:t>
                        </w:r>
                      </w:p>
                    </w:txbxContent>
                  </v:textbox>
                </v:rect>
                <v:shape id="Zone de texte 19" o:spid="_x0000_s1037"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" fillcolor="white [3212]" stroked="f" strokeweight=".5pt">
                  <v:textbox inset=",7.2pt,,7.2pt">
                    <w:txbxContent>
                      <w:p w14:paraId="79534505" w14:textId="77777777" w:rsidR="001876C0" w:rsidRPr="00230013" w:rsidRDefault="001876C0" w:rsidP="001876C0">
                        <w:pPr>
                          <w:pStyle w:val="Sinespaciado"/>
                          <w:jc w:val="cente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Trinidad</w:t>
                        </w:r>
                      </w:p>
                    </w:txbxContent>
                  </v:textbox>
                </v:shape>
                <w10:wrap type="tight" anchorx="margin"/>
              </v:group>
            </w:pict>
          </mc:Fallback>
        </mc:AlternateContent>
      </w:r>
      <w:r w:rsidR="00C26BAA" w:rsidRPr="00BE61B2">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5ème JOUR – TRINIDAD</w:t>
      </w:r>
      <w:r w:rsidR="00C26BAA">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 IZNAGA</w:t>
      </w:r>
      <w:r w:rsidR="00CB11CD">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 TRINIDAD</w:t>
      </w:r>
      <w:r w:rsidR="00D95955">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(40min – 16km x 2)</w:t>
      </w:r>
    </w:p>
    <w:p w14:paraId="7FAC5BDF" w14:textId="77777777" w:rsidR="00474A94" w:rsidRDefault="00474A94" w:rsidP="00C26BAA">
      <w:pPr>
        <w:pStyle w:val="Sansinterligne"/>
      </w:pPr>
    </w:p>
    <w:p w14:paraId="3855B363" w14:textId="4007A0B0" w:rsidR="00C26BAA" w:rsidRDefault="00C26BAA" w:rsidP="00C26BAA">
      <w:pPr>
        <w:pStyle w:val="Sansinterligne"/>
      </w:pPr>
      <w:r>
        <w:t xml:space="preserve">Petit déjeuner.  </w:t>
      </w:r>
    </w:p>
    <w:p w14:paraId="63E218A1" w14:textId="77777777" w:rsidR="00457295" w:rsidRDefault="00457295" w:rsidP="00457295">
      <w:pPr>
        <w:pStyle w:val="Sansinterligne"/>
      </w:pPr>
      <w:r w:rsidRPr="007E3BDF">
        <w:rPr>
          <w:b/>
          <w:bCs/>
        </w:rPr>
        <w:t>Départ à bord d’un train à vapeur pour une balade à travers la vallée de Los Ingenios</w:t>
      </w:r>
      <w:r>
        <w:t xml:space="preserve"> (les moulins à sucre). Vous arriverez ainsi à Manaca Iznaga, ancienne plantation sucrière où </w:t>
      </w:r>
      <w:r w:rsidRPr="00420CBB">
        <w:rPr>
          <w:b/>
          <w:bCs/>
        </w:rPr>
        <w:t>vous visiterez la Maison de Maître et pourrez monter à la tour Iznaga</w:t>
      </w:r>
      <w:r>
        <w:t xml:space="preserve"> dominant la propriété. De nombreux artisans vous proposeront leurs œuvres, et notamment beaucoup de broderies.</w:t>
      </w:r>
    </w:p>
    <w:p w14:paraId="1E4E66E1" w14:textId="51F54910" w:rsidR="00C26BAA" w:rsidRDefault="00C26BAA" w:rsidP="00C26BAA">
      <w:pPr>
        <w:pStyle w:val="Sansinterligne"/>
      </w:pPr>
      <w:r>
        <w:t xml:space="preserve">De retour dans le centre de Trinidad </w:t>
      </w:r>
      <w:r w:rsidR="00457295">
        <w:rPr>
          <w:b/>
          <w:bCs/>
        </w:rPr>
        <w:t>v</w:t>
      </w:r>
      <w:r w:rsidR="00457295" w:rsidRPr="001E1DF8">
        <w:rPr>
          <w:b/>
          <w:bCs/>
        </w:rPr>
        <w:t>isite du cœur historique</w:t>
      </w:r>
      <w:r w:rsidR="00457295" w:rsidRPr="00456608">
        <w:t xml:space="preserve"> </w:t>
      </w:r>
      <w:r w:rsidR="00457295">
        <w:t>ses ruelles avec leurs pavées d’origine, ses places typiques, ses maisons colorées, ses charrettes à cheval, et du Musée municipal aménagé dans une ancienne demeure coloniale entièrement meublée.</w:t>
      </w:r>
    </w:p>
    <w:p w14:paraId="40CD922A" w14:textId="4A00B9F0" w:rsidR="00C26BAA" w:rsidRDefault="00C26BAA" w:rsidP="00C26BAA">
      <w:pPr>
        <w:pStyle w:val="Sansinterligne"/>
      </w:pPr>
      <w:r w:rsidRPr="001E1DF8">
        <w:rPr>
          <w:b/>
          <w:bCs/>
        </w:rPr>
        <w:t>Animation musicale à la taverne Canchanchara</w:t>
      </w:r>
      <w:r>
        <w:t xml:space="preserve"> et déjeuner au cœur de la Vieille Ville au restaurant El Jigue, qui vous servira sa spécialité servi dans des assiettes de terre cuite.</w:t>
      </w:r>
    </w:p>
    <w:p w14:paraId="296D3997" w14:textId="77777777" w:rsidR="00C26BAA" w:rsidRDefault="00C26BAA" w:rsidP="00C26BAA">
      <w:pPr>
        <w:pStyle w:val="Sansinterligne"/>
      </w:pPr>
      <w:r w:rsidRPr="001E1DF8">
        <w:rPr>
          <w:b/>
          <w:bCs/>
        </w:rPr>
        <w:t>Temps libre pour flâner sur le marché de Trinidad à la découverte de son artisanat</w:t>
      </w:r>
      <w:r>
        <w:t xml:space="preserve"> (broderies, chapeaux cubains, sculptures et vanneries).</w:t>
      </w:r>
    </w:p>
    <w:p w14:paraId="5E4711A6" w14:textId="6945CB3F" w:rsidR="00C26BAA" w:rsidRDefault="00C26BAA" w:rsidP="00C26BAA">
      <w:pPr>
        <w:pStyle w:val="Sansinterligne"/>
      </w:pPr>
      <w:r w:rsidRPr="001876C0">
        <w:rPr>
          <w:b/>
          <w:bCs/>
        </w:rPr>
        <w:t xml:space="preserve">Dîner </w:t>
      </w:r>
      <w:r w:rsidR="00105292" w:rsidRPr="001876C0">
        <w:rPr>
          <w:b/>
          <w:bCs/>
        </w:rPr>
        <w:t>et soirée folklorique en ville</w:t>
      </w:r>
    </w:p>
    <w:p w14:paraId="677CE532" w14:textId="77777777" w:rsidR="00C26BAA" w:rsidRDefault="00C26BAA" w:rsidP="00C26BAA">
      <w:pPr>
        <w:pStyle w:val="Sansinterligne"/>
      </w:pPr>
      <w:r>
        <w:t>Nuit en chambres d’hôtes</w:t>
      </w:r>
    </w:p>
    <w:p w14:paraId="04F3510C" w14:textId="0078CAF3" w:rsidR="001876C0" w:rsidRDefault="00C26BAA" w:rsidP="00C775C7">
      <w:pPr>
        <w:pStyle w:val="Sansinterligne"/>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A55B8">
        <w:t>(</w:t>
      </w:r>
      <w:proofErr w:type="spellStart"/>
      <w:proofErr w:type="gramStart"/>
      <w:r w:rsidRPr="004A55B8">
        <w:t>P.déj</w:t>
      </w:r>
      <w:proofErr w:type="spellEnd"/>
      <w:proofErr w:type="gramEnd"/>
      <w:r w:rsidRPr="004A55B8">
        <w:t>-Déj-</w:t>
      </w:r>
      <w:proofErr w:type="spellStart"/>
      <w:r w:rsidRPr="004A55B8">
        <w:t>Dîn</w:t>
      </w:r>
      <w:proofErr w:type="spellEnd"/>
      <w:r w:rsidRPr="004A55B8">
        <w:t>)</w:t>
      </w:r>
      <w:r w:rsidR="001876C0">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br w:type="page"/>
      </w:r>
    </w:p>
    <w:p w14:paraId="59F1820D" w14:textId="5C805C11" w:rsidR="00C26BAA" w:rsidRPr="009D3FBE" w:rsidRDefault="00C26BAA" w:rsidP="00C26BAA">
      <w:pPr>
        <w:pStyle w:val="Titre3"/>
        <w:rPr>
          <w:b/>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9D3FBE">
        <w:rPr>
          <w:b/>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6ème JOUR – TRINIDAD / SANTA CLARA / VARADERO (</w:t>
      </w:r>
      <w:r w:rsidR="000C0925" w:rsidRPr="009D3FBE">
        <w:rPr>
          <w:b/>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5</w:t>
      </w:r>
      <w:r w:rsidRPr="009D3FBE">
        <w:rPr>
          <w:b/>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H00</w:t>
      </w:r>
      <w:r w:rsidR="00EC0658" w:rsidRPr="009D3FBE">
        <w:rPr>
          <w:b/>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 </w:t>
      </w:r>
      <w:r w:rsidR="000C0925" w:rsidRPr="009D3FBE">
        <w:rPr>
          <w:b/>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32</w:t>
      </w:r>
      <w:r w:rsidR="00EC0658" w:rsidRPr="009D3FBE">
        <w:rPr>
          <w:b/>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8km</w:t>
      </w:r>
      <w:r w:rsidRPr="009D3FBE">
        <w:rPr>
          <w:b/>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9D3FBE">
        <w:rPr>
          <w:b/>
          <w:bCs/>
          <w:noProof/>
          <w:lang w:val="es-ES"/>
        </w:rPr>
        <w:t xml:space="preserve"> </w:t>
      </w:r>
    </w:p>
    <w:p w14:paraId="77864149" w14:textId="77777777" w:rsidR="00E32A15" w:rsidRDefault="00C26BAA" w:rsidP="00E32A15">
      <w:pPr>
        <w:pStyle w:val="Sansinterligne"/>
      </w:pPr>
      <w:r>
        <w:t xml:space="preserve">Petit déjeuner puis vous partirez de Trinidad en direction de </w:t>
      </w:r>
      <w:r w:rsidRPr="00AB0A2B">
        <w:rPr>
          <w:b/>
          <w:bCs/>
        </w:rPr>
        <w:t xml:space="preserve">Santa Clara, </w:t>
      </w:r>
      <w:r w:rsidR="00E32A15" w:rsidRPr="00AB0A2B">
        <w:rPr>
          <w:b/>
          <w:bCs/>
        </w:rPr>
        <w:t xml:space="preserve">ville historique </w:t>
      </w:r>
      <w:r w:rsidR="00E32A15" w:rsidRPr="00E32A15">
        <w:rPr>
          <w:b/>
          <w:bCs/>
        </w:rPr>
        <w:t>où sont conservés les restes de Ché Guevara</w:t>
      </w:r>
      <w:r w:rsidR="00E32A15" w:rsidRPr="00E32A15">
        <w:t>.</w:t>
      </w:r>
    </w:p>
    <w:p w14:paraId="74837AB0" w14:textId="70758269" w:rsidR="00E32A15" w:rsidRDefault="001876C0" w:rsidP="00E32A15">
      <w:pPr>
        <w:pStyle w:val="Sansinterligne"/>
      </w:pPr>
      <w:r>
        <w:rPr>
          <w:noProof/>
        </w:rPr>
        <w:drawing>
          <wp:anchor distT="0" distB="0" distL="114300" distR="114300" simplePos="0" relativeHeight="251673600" behindDoc="0" locked="0" layoutInCell="1" allowOverlap="1" wp14:anchorId="067C3379" wp14:editId="032C741F">
            <wp:simplePos x="0" y="0"/>
            <wp:positionH relativeFrom="column">
              <wp:posOffset>3717925</wp:posOffset>
            </wp:positionH>
            <wp:positionV relativeFrom="paragraph">
              <wp:posOffset>151765</wp:posOffset>
            </wp:positionV>
            <wp:extent cx="3124200" cy="2343150"/>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anchor>
        </w:drawing>
      </w:r>
      <w:r w:rsidR="00E32A15">
        <w:t xml:space="preserve">Dans cette ville aujourd’hui sanctuaire vous </w:t>
      </w:r>
      <w:r w:rsidR="00E32A15" w:rsidRPr="00AB0A2B">
        <w:rPr>
          <w:b/>
          <w:bCs/>
        </w:rPr>
        <w:t>visit</w:t>
      </w:r>
      <w:r w:rsidR="00E32A15">
        <w:rPr>
          <w:b/>
          <w:bCs/>
        </w:rPr>
        <w:t>erez</w:t>
      </w:r>
      <w:r w:rsidR="00E32A15" w:rsidRPr="00AB0A2B">
        <w:rPr>
          <w:b/>
          <w:bCs/>
        </w:rPr>
        <w:t xml:space="preserve"> </w:t>
      </w:r>
      <w:r w:rsidR="00E32A15">
        <w:rPr>
          <w:b/>
          <w:bCs/>
        </w:rPr>
        <w:t>les monuments en la mémoire</w:t>
      </w:r>
      <w:r w:rsidR="00E32A15" w:rsidRPr="00AB0A2B">
        <w:rPr>
          <w:b/>
          <w:bCs/>
        </w:rPr>
        <w:t xml:space="preserve"> du Che</w:t>
      </w:r>
      <w:r w:rsidR="00E32A15">
        <w:t xml:space="preserve"> </w:t>
      </w:r>
      <w:r w:rsidR="00E32A15" w:rsidRPr="0030086E">
        <w:t xml:space="preserve">(fermés </w:t>
      </w:r>
      <w:r w:rsidR="00E32A15">
        <w:t xml:space="preserve">jours </w:t>
      </w:r>
      <w:r w:rsidR="00E32A15" w:rsidRPr="0030086E">
        <w:t>fériés et lundi).</w:t>
      </w:r>
    </w:p>
    <w:p w14:paraId="7306A4CD" w14:textId="77777777" w:rsidR="00E32A15" w:rsidRDefault="00E32A15" w:rsidP="00E32A15">
      <w:pPr>
        <w:pStyle w:val="Sansinterligne"/>
      </w:pPr>
      <w:r w:rsidRPr="00AB0A2B">
        <w:rPr>
          <w:b/>
          <w:bCs/>
        </w:rPr>
        <w:t xml:space="preserve">Visite </w:t>
      </w:r>
      <w:r>
        <w:rPr>
          <w:b/>
          <w:bCs/>
        </w:rPr>
        <w:t>du</w:t>
      </w:r>
      <w:r w:rsidRPr="00AB0A2B">
        <w:rPr>
          <w:b/>
          <w:bCs/>
        </w:rPr>
        <w:t xml:space="preserve"> monument du Train </w:t>
      </w:r>
      <w:r>
        <w:rPr>
          <w:b/>
          <w:bCs/>
        </w:rPr>
        <w:t>b</w:t>
      </w:r>
      <w:r w:rsidRPr="00AB0A2B">
        <w:rPr>
          <w:b/>
          <w:bCs/>
        </w:rPr>
        <w:t>lindé</w:t>
      </w:r>
      <w:r>
        <w:t>, qui est un symbole fort de la victoire des révolutionnaires sur l’armée de Batista.</w:t>
      </w:r>
    </w:p>
    <w:p w14:paraId="0F086D4C" w14:textId="60ED37D8" w:rsidR="00C26BAA" w:rsidRDefault="00C26BAA" w:rsidP="00E32A15">
      <w:pPr>
        <w:pStyle w:val="Sansinterligne"/>
      </w:pPr>
      <w:r>
        <w:t>Déjeuner sur place.</w:t>
      </w:r>
    </w:p>
    <w:p w14:paraId="22ADF9F9" w14:textId="77777777" w:rsidR="00C26BAA" w:rsidRPr="00765331" w:rsidRDefault="00C26BAA" w:rsidP="00C26BAA">
      <w:pPr>
        <w:pStyle w:val="Sansinterligne"/>
      </w:pPr>
      <w:r w:rsidRPr="00765331">
        <w:rPr>
          <w:b/>
          <w:bCs/>
        </w:rPr>
        <w:t>Continuation pour Varadero et ses superbes plages</w:t>
      </w:r>
      <w:r w:rsidRPr="00765331">
        <w:t>.</w:t>
      </w:r>
    </w:p>
    <w:p w14:paraId="075B77BD" w14:textId="6E7DF038" w:rsidR="00C26BAA" w:rsidRPr="00765331" w:rsidRDefault="00C26BAA" w:rsidP="00C26BAA">
      <w:pPr>
        <w:pStyle w:val="Sansinterligne"/>
        <w:rPr>
          <w:rStyle w:val="lev"/>
          <w:b w:val="0"/>
        </w:rPr>
      </w:pPr>
      <w:r w:rsidRPr="00765331">
        <w:rPr>
          <w:rStyle w:val="lev"/>
          <w:b w:val="0"/>
        </w:rPr>
        <w:t xml:space="preserve">Arrivée et installation à Varadero. </w:t>
      </w:r>
    </w:p>
    <w:p w14:paraId="5B0D3C90" w14:textId="788657E3" w:rsidR="00C26BAA" w:rsidRPr="00765331" w:rsidRDefault="00C26BAA" w:rsidP="00C26BAA">
      <w:pPr>
        <w:pStyle w:val="Sansinterligne"/>
      </w:pPr>
      <w:bookmarkStart w:id="3" w:name="_Hlk42177901"/>
      <w:r w:rsidRPr="00765331">
        <w:t xml:space="preserve">Dîner et nuit </w:t>
      </w:r>
      <w:r>
        <w:t xml:space="preserve">en </w:t>
      </w:r>
      <w:r w:rsidRPr="00765331">
        <w:t>All Inclusive à votre Hôte</w:t>
      </w:r>
      <w:r>
        <w:t>l</w:t>
      </w:r>
      <w:r w:rsidRPr="00765331">
        <w:t>.</w:t>
      </w:r>
    </w:p>
    <w:p w14:paraId="25D95547" w14:textId="19AD00F3" w:rsidR="00C26BAA" w:rsidRPr="00765331" w:rsidRDefault="00C26BAA" w:rsidP="00C26BAA">
      <w:pPr>
        <w:pStyle w:val="Sansinterligne"/>
        <w:rPr>
          <w:rStyle w:val="lev"/>
          <w:b w:val="0"/>
          <w:bCs w:val="0"/>
        </w:rPr>
      </w:pPr>
      <w:r w:rsidRPr="00765331">
        <w:rPr>
          <w:rStyle w:val="lev"/>
          <w:b w:val="0"/>
          <w:bCs w:val="0"/>
        </w:rPr>
        <w:t>(</w:t>
      </w:r>
      <w:proofErr w:type="spellStart"/>
      <w:r w:rsidRPr="00765331">
        <w:rPr>
          <w:rStyle w:val="lev"/>
          <w:b w:val="0"/>
          <w:bCs w:val="0"/>
        </w:rPr>
        <w:t>P.déj</w:t>
      </w:r>
      <w:proofErr w:type="spellEnd"/>
      <w:r w:rsidRPr="00765331">
        <w:rPr>
          <w:rStyle w:val="lev"/>
          <w:b w:val="0"/>
          <w:bCs w:val="0"/>
        </w:rPr>
        <w:t>-Déj-</w:t>
      </w:r>
      <w:proofErr w:type="spellStart"/>
      <w:r w:rsidRPr="00765331">
        <w:rPr>
          <w:rStyle w:val="lev"/>
          <w:b w:val="0"/>
          <w:bCs w:val="0"/>
        </w:rPr>
        <w:t>Dîn</w:t>
      </w:r>
      <w:proofErr w:type="spellEnd"/>
      <w:r w:rsidRPr="00765331">
        <w:rPr>
          <w:rStyle w:val="lev"/>
          <w:b w:val="0"/>
          <w:bCs w:val="0"/>
        </w:rPr>
        <w:t>)</w:t>
      </w:r>
    </w:p>
    <w:bookmarkEnd w:id="3"/>
    <w:p w14:paraId="1DA94D07" w14:textId="038C589E" w:rsidR="00C26BAA" w:rsidRPr="00551471" w:rsidRDefault="00C26BAA" w:rsidP="00C26BAA">
      <w:pPr>
        <w:pStyle w:val="Sansinterligne"/>
        <w:rPr>
          <w:rFonts w:cs="Arial"/>
          <w14:shadow w14:blurRad="50800" w14:dist="38100" w14:dir="2700000" w14:sx="100000" w14:sy="100000" w14:kx="0" w14:ky="0" w14:algn="tl">
            <w14:srgbClr w14:val="000000">
              <w14:alpha w14:val="60000"/>
            </w14:srgbClr>
          </w14:shadow>
        </w:rPr>
      </w:pPr>
    </w:p>
    <w:p w14:paraId="02FCBCEB" w14:textId="34E7106D" w:rsidR="00C26BAA" w:rsidRPr="00230013" w:rsidRDefault="00C26BAA" w:rsidP="00C26BAA">
      <w:pPr>
        <w:pStyle w:val="Titre3"/>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30013">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7</w:t>
      </w:r>
      <w:r w:rsidRPr="009957AA">
        <w:rPr>
          <w:b/>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ème</w:t>
      </w:r>
      <w:r>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230013">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JOUR : VARADERO</w:t>
      </w:r>
    </w:p>
    <w:p w14:paraId="34E83FC4" w14:textId="77777777" w:rsidR="00C26BAA" w:rsidRPr="00556B4A" w:rsidRDefault="00C26BAA" w:rsidP="00C26BAA">
      <w:pPr>
        <w:pStyle w:val="Sansinterligne"/>
        <w:rPr>
          <w:rStyle w:val="lev"/>
        </w:rPr>
      </w:pPr>
      <w:bookmarkStart w:id="4" w:name="_Hlk42177924"/>
      <w:r w:rsidRPr="00556B4A">
        <w:rPr>
          <w:rStyle w:val="lev"/>
        </w:rPr>
        <w:t>Journée libre en All Inclusive.</w:t>
      </w:r>
    </w:p>
    <w:bookmarkEnd w:id="4"/>
    <w:p w14:paraId="4CE3051E" w14:textId="3CB292D6" w:rsidR="00C26BAA" w:rsidRDefault="00C26BAA" w:rsidP="00C26BAA">
      <w:pPr>
        <w:pStyle w:val="Sansinterligne"/>
        <w:rPr>
          <w:rFonts w:cs="Arial"/>
          <w:noProof/>
          <w:sz w:val="20"/>
          <w:szCs w:val="20"/>
        </w:rPr>
      </w:pPr>
      <w:r>
        <w:t>Animations sportives, possibilité d’excursions et soirées animées.</w:t>
      </w:r>
      <w:r w:rsidRPr="00E86834">
        <w:rPr>
          <w:rFonts w:cs="Arial"/>
          <w:noProof/>
          <w:sz w:val="20"/>
          <w:szCs w:val="20"/>
        </w:rPr>
        <w:t xml:space="preserve"> </w:t>
      </w:r>
    </w:p>
    <w:p w14:paraId="29B80146" w14:textId="03FF3CF1" w:rsidR="003702F9" w:rsidRDefault="003702F9" w:rsidP="00C26BAA">
      <w:pPr>
        <w:pStyle w:val="Sansinterligne"/>
      </w:pPr>
      <w:r w:rsidRPr="003702F9">
        <w:t>Nous demander la liste des excursions possibles.</w:t>
      </w:r>
    </w:p>
    <w:p w14:paraId="36569644" w14:textId="1395BC21" w:rsidR="00C26BAA" w:rsidRDefault="00C26BAA" w:rsidP="00C26BAA">
      <w:pPr>
        <w:pStyle w:val="Sansinterligne"/>
        <w:rPr>
          <w:rFonts w:eastAsiaTheme="majorEastAsia"/>
        </w:rPr>
      </w:pPr>
    </w:p>
    <w:p w14:paraId="32CF7E34" w14:textId="67A48EC5" w:rsidR="00C26BAA" w:rsidRPr="00230013" w:rsidRDefault="00C26BAA" w:rsidP="00C26BAA">
      <w:pPr>
        <w:pStyle w:val="Titre3"/>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30013">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8</w:t>
      </w:r>
      <w:r w:rsidRPr="009957AA">
        <w:rPr>
          <w:b/>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ème</w:t>
      </w:r>
      <w:r>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230013">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JOUR : VARADERO / LA HAVANE / PARIS (2H</w:t>
      </w:r>
      <w:r w:rsidR="00EC0658">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3</w:t>
      </w:r>
      <w:r w:rsidRPr="00230013">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0</w:t>
      </w:r>
      <w:r w:rsidR="00EC0658">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 160km</w:t>
      </w:r>
      <w:r w:rsidRPr="00230013">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p w14:paraId="5D296003" w14:textId="77777777" w:rsidR="00C26BAA" w:rsidRPr="00E86834" w:rsidRDefault="00C26BAA" w:rsidP="00C26BAA">
      <w:pPr>
        <w:pStyle w:val="Sansinterligne"/>
      </w:pPr>
      <w:r w:rsidRPr="00E86834">
        <w:t>Petit déjeuner.</w:t>
      </w:r>
    </w:p>
    <w:p w14:paraId="17554C1A" w14:textId="725EFE0D" w:rsidR="00C26BAA" w:rsidRPr="00E4591F" w:rsidRDefault="00C26BAA" w:rsidP="00C26BAA">
      <w:pPr>
        <w:pStyle w:val="Sansinterligne"/>
        <w:rPr>
          <w:b/>
          <w:bCs/>
        </w:rPr>
      </w:pPr>
      <w:r w:rsidRPr="00E4591F">
        <w:rPr>
          <w:b/>
          <w:bCs/>
        </w:rPr>
        <w:t>Dernière matinée libre.</w:t>
      </w:r>
    </w:p>
    <w:p w14:paraId="3E554255" w14:textId="77777777" w:rsidR="00C26BAA" w:rsidRPr="00E86834" w:rsidRDefault="00C26BAA" w:rsidP="00C26BAA">
      <w:pPr>
        <w:pStyle w:val="Sansinterligne"/>
      </w:pPr>
      <w:r w:rsidRPr="00E86834">
        <w:t xml:space="preserve">Déjeuner. </w:t>
      </w:r>
    </w:p>
    <w:p w14:paraId="67DE9C41" w14:textId="14E34E97" w:rsidR="00C26BAA" w:rsidRDefault="00C26BAA" w:rsidP="00C26BAA">
      <w:pPr>
        <w:pStyle w:val="Sansinterligne"/>
      </w:pPr>
      <w:r>
        <w:t xml:space="preserve">Dans l'après-midi, transfert à l'aéroport de </w:t>
      </w:r>
      <w:r w:rsidRPr="00E86834">
        <w:t>La Havane</w:t>
      </w:r>
      <w:r>
        <w:t xml:space="preserve"> (1</w:t>
      </w:r>
      <w:r w:rsidR="00EC0658">
        <w:t>6</w:t>
      </w:r>
      <w:r>
        <w:t>0 km).</w:t>
      </w:r>
      <w:r w:rsidRPr="00522B99">
        <w:rPr>
          <w:rFonts w:eastAsia="Times New Roman" w:cs="Times New Roman"/>
          <w:noProof/>
          <w:sz w:val="20"/>
          <w:szCs w:val="20"/>
        </w:rPr>
        <w:t xml:space="preserve"> </w:t>
      </w:r>
    </w:p>
    <w:p w14:paraId="621D6099" w14:textId="77777777" w:rsidR="00C26BAA" w:rsidRDefault="00C26BAA" w:rsidP="00C26BAA">
      <w:pPr>
        <w:pStyle w:val="Sansinterligne"/>
      </w:pPr>
      <w:r w:rsidRPr="00E4591F">
        <w:rPr>
          <w:b/>
          <w:bCs/>
        </w:rPr>
        <w:t>Assistance aux formalités d’enregistrement et envol pour la France</w:t>
      </w:r>
      <w:r w:rsidRPr="00E86834">
        <w:t>.</w:t>
      </w:r>
      <w:r w:rsidRPr="00522B99">
        <w:rPr>
          <w:rFonts w:cs="Arial"/>
          <w:noProof/>
          <w:sz w:val="20"/>
          <w:szCs w:val="20"/>
        </w:rPr>
        <w:t xml:space="preserve"> </w:t>
      </w:r>
    </w:p>
    <w:p w14:paraId="1C0FB882" w14:textId="77777777" w:rsidR="00C26BAA" w:rsidRDefault="00C26BAA" w:rsidP="00C26BAA">
      <w:pPr>
        <w:pStyle w:val="Sansinterligne"/>
      </w:pPr>
      <w:r w:rsidRPr="00E86834">
        <w:t>Dîner et nuit à bord.</w:t>
      </w:r>
    </w:p>
    <w:p w14:paraId="22260E6C" w14:textId="77777777" w:rsidR="00C26BAA" w:rsidRPr="00E86834" w:rsidRDefault="00C26BAA" w:rsidP="00C26BAA">
      <w:pPr>
        <w:pStyle w:val="Sansinterligne"/>
      </w:pPr>
      <w:bookmarkStart w:id="5" w:name="_Hlk42178064"/>
      <w:r w:rsidRPr="00E4591F">
        <w:t>(</w:t>
      </w:r>
      <w:proofErr w:type="spellStart"/>
      <w:r w:rsidRPr="00E4591F">
        <w:t>P.déj-Déj-Dîner</w:t>
      </w:r>
      <w:proofErr w:type="spellEnd"/>
      <w:r w:rsidRPr="00E4591F">
        <w:t xml:space="preserve"> à bord)</w:t>
      </w:r>
      <w:r w:rsidRPr="00E95B20">
        <w:t xml:space="preserve"> </w:t>
      </w:r>
    </w:p>
    <w:bookmarkEnd w:id="5"/>
    <w:p w14:paraId="29040BBE" w14:textId="77777777" w:rsidR="00C26BAA" w:rsidRDefault="00C26BAA" w:rsidP="00C26BAA">
      <w:pPr>
        <w:pStyle w:val="Sansinterligne"/>
        <w:rPr>
          <w:rFonts w:ascii="Arial" w:hAnsi="Arial" w:cs="Arial"/>
        </w:rPr>
      </w:pPr>
    </w:p>
    <w:p w14:paraId="1B434EF1" w14:textId="7B035E32" w:rsidR="00C26BAA" w:rsidRPr="00230013" w:rsidRDefault="00A24AF4" w:rsidP="00C26BAA">
      <w:pPr>
        <w:pStyle w:val="Titre3"/>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F93CF0">
        <w:rPr>
          <w:rFonts w:ascii="Arial" w:hAnsi="Arial" w:cs="Arial"/>
          <w:noProof/>
        </w:rPr>
        <mc:AlternateContent>
          <mc:Choice Requires="wps">
            <w:drawing>
              <wp:anchor distT="91440" distB="91440" distL="114300" distR="114300" simplePos="0" relativeHeight="251659264" behindDoc="0" locked="0" layoutInCell="1" allowOverlap="1" wp14:anchorId="4E98876E" wp14:editId="50FA4209">
                <wp:simplePos x="0" y="0"/>
                <wp:positionH relativeFrom="page">
                  <wp:posOffset>2581275</wp:posOffset>
                </wp:positionH>
                <wp:positionV relativeFrom="paragraph">
                  <wp:posOffset>45085</wp:posOffset>
                </wp:positionV>
                <wp:extent cx="3474720" cy="1403985"/>
                <wp:effectExtent l="0" t="0" r="0" b="3810"/>
                <wp:wrapSquare wrapText="bothSides"/>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7E71B71B" w14:textId="77777777" w:rsidR="00C26BAA" w:rsidRPr="00F93CF0" w:rsidRDefault="00C26BAA" w:rsidP="00C26BAA">
                            <w:pPr>
                              <w:pBdr>
                                <w:top w:val="single" w:sz="24" w:space="8" w:color="5B9BD5" w:themeColor="accent1"/>
                                <w:bottom w:val="single" w:sz="24" w:space="8" w:color="5B9BD5" w:themeColor="accent1"/>
                              </w:pBdr>
                              <w:spacing w:after="0"/>
                              <w:jc w:val="center"/>
                              <w:rPr>
                                <w:i/>
                                <w:iCs/>
                                <w:color w:val="ED7D31" w:themeColor="accent2"/>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93CF0">
                              <w:rPr>
                                <w:i/>
                                <w:iCs/>
                                <w:color w:val="ED7D31" w:themeColor="accent2"/>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Les petits « Plus » inclus dans votre programme :</w:t>
                            </w:r>
                          </w:p>
                          <w:p w14:paraId="6B8A9073" w14:textId="77777777" w:rsidR="00C26BAA" w:rsidRPr="00F93CF0" w:rsidRDefault="00C26BAA" w:rsidP="00C26BAA">
                            <w:pPr>
                              <w:pBdr>
                                <w:top w:val="single" w:sz="24" w:space="8" w:color="5B9BD5" w:themeColor="accent1"/>
                                <w:bottom w:val="single" w:sz="24" w:space="8" w:color="5B9BD5" w:themeColor="accent1"/>
                              </w:pBdr>
                              <w:spacing w:after="0"/>
                              <w:jc w:val="center"/>
                              <w:rPr>
                                <w:i/>
                                <w:iCs/>
                                <w:color w:val="ED7D31" w:themeColor="accent2"/>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93CF0">
                              <w:rPr>
                                <w:i/>
                                <w:iCs/>
                                <w:color w:val="ED7D31" w:themeColor="accent2"/>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Tour en Vieilles Voitures Américaines à La Havane</w:t>
                            </w:r>
                          </w:p>
                          <w:p w14:paraId="3DD47F8B" w14:textId="6F9EE6FA" w:rsidR="00C26BAA" w:rsidRDefault="00C26BAA" w:rsidP="00C26BAA">
                            <w:pPr>
                              <w:pBdr>
                                <w:top w:val="single" w:sz="24" w:space="8" w:color="5B9BD5" w:themeColor="accent1"/>
                                <w:bottom w:val="single" w:sz="24" w:space="8" w:color="5B9BD5" w:themeColor="accent1"/>
                              </w:pBdr>
                              <w:spacing w:after="0"/>
                              <w:jc w:val="center"/>
                              <w:rPr>
                                <w:i/>
                                <w:iCs/>
                                <w:color w:val="ED7D31" w:themeColor="accent2"/>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93CF0">
                              <w:rPr>
                                <w:i/>
                                <w:iCs/>
                                <w:color w:val="ED7D31" w:themeColor="accent2"/>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Cocktail à La Havane sur la Vieille Place</w:t>
                            </w:r>
                          </w:p>
                          <w:p w14:paraId="3E10095E" w14:textId="3E78338E" w:rsidR="00A24AF4" w:rsidRPr="00F93CF0" w:rsidRDefault="00A24AF4" w:rsidP="00C26BAA">
                            <w:pPr>
                              <w:pBdr>
                                <w:top w:val="single" w:sz="24" w:space="8" w:color="5B9BD5" w:themeColor="accent1"/>
                                <w:bottom w:val="single" w:sz="24" w:space="8" w:color="5B9BD5" w:themeColor="accent1"/>
                              </w:pBdr>
                              <w:spacing w:after="0"/>
                              <w:jc w:val="center"/>
                              <w:rPr>
                                <w:i/>
                                <w:iCs/>
                                <w:color w:val="ED7D31" w:themeColor="accent2"/>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i/>
                                <w:iCs/>
                                <w:color w:val="ED7D31" w:themeColor="accent2"/>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Déjeuner à la Finca del Paradisio</w:t>
                            </w:r>
                          </w:p>
                          <w:p w14:paraId="1C2DC367" w14:textId="2E1ED35A" w:rsidR="00C26BAA" w:rsidRPr="00F93CF0" w:rsidRDefault="00A24AF4" w:rsidP="00C26BAA">
                            <w:pPr>
                              <w:pBdr>
                                <w:top w:val="single" w:sz="24" w:space="8" w:color="5B9BD5" w:themeColor="accent1"/>
                                <w:bottom w:val="single" w:sz="24" w:space="8" w:color="5B9BD5" w:themeColor="accent1"/>
                              </w:pBdr>
                              <w:spacing w:after="0"/>
                              <w:jc w:val="center"/>
                              <w:rPr>
                                <w:i/>
                                <w:iCs/>
                                <w:color w:val="ED7D31" w:themeColor="accent2"/>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i/>
                                <w:iCs/>
                                <w:color w:val="ED7D31" w:themeColor="accent2"/>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Soirée en musique à Trinidad</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4E98876E" id="Zone de texte 2" o:spid="_x0000_s1038" type="#_x0000_t202" style="position:absolute;margin-left:203.25pt;margin-top:3.55pt;width:273.6pt;height:110.55pt;z-index:251659264;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" filled="f" stroked="f">
                <v:textbox style="mso-fit-shape-to-text:t">
                  <w:txbxContent>
                    <w:p w14:paraId="7E71B71B" w14:textId="77777777" w:rsidR="00C26BAA" w:rsidRPr="00F93CF0" w:rsidRDefault="00C26BAA" w:rsidP="00C26BAA">
                      <w:pPr>
                        <w:pBdr>
                          <w:top w:val="single" w:sz="24" w:space="8" w:color="5B9BD5" w:themeColor="accent1"/>
                          <w:bottom w:val="single" w:sz="24" w:space="8" w:color="5B9BD5" w:themeColor="accent1"/>
                        </w:pBdr>
                        <w:spacing w:after="0"/>
                        <w:jc w:val="center"/>
                        <w:rPr>
                          <w:i/>
                          <w:iCs/>
                          <w:color w:val="ED7D31" w:themeColor="accent2"/>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93CF0">
                        <w:rPr>
                          <w:i/>
                          <w:iCs/>
                          <w:color w:val="ED7D31" w:themeColor="accent2"/>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Les petits « Plus » inclus dans votre programme :</w:t>
                      </w:r>
                    </w:p>
                    <w:p w14:paraId="6B8A9073" w14:textId="77777777" w:rsidR="00C26BAA" w:rsidRPr="00F93CF0" w:rsidRDefault="00C26BAA" w:rsidP="00C26BAA">
                      <w:pPr>
                        <w:pBdr>
                          <w:top w:val="single" w:sz="24" w:space="8" w:color="5B9BD5" w:themeColor="accent1"/>
                          <w:bottom w:val="single" w:sz="24" w:space="8" w:color="5B9BD5" w:themeColor="accent1"/>
                        </w:pBdr>
                        <w:spacing w:after="0"/>
                        <w:jc w:val="center"/>
                        <w:rPr>
                          <w:i/>
                          <w:iCs/>
                          <w:color w:val="ED7D31" w:themeColor="accent2"/>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93CF0">
                        <w:rPr>
                          <w:i/>
                          <w:iCs/>
                          <w:color w:val="ED7D31" w:themeColor="accent2"/>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Tour en Vieilles Voitures Américaines à La Havane</w:t>
                      </w:r>
                    </w:p>
                    <w:p w14:paraId="3DD47F8B" w14:textId="6F9EE6FA" w:rsidR="00C26BAA" w:rsidRDefault="00C26BAA" w:rsidP="00C26BAA">
                      <w:pPr>
                        <w:pBdr>
                          <w:top w:val="single" w:sz="24" w:space="8" w:color="5B9BD5" w:themeColor="accent1"/>
                          <w:bottom w:val="single" w:sz="24" w:space="8" w:color="5B9BD5" w:themeColor="accent1"/>
                        </w:pBdr>
                        <w:spacing w:after="0"/>
                        <w:jc w:val="center"/>
                        <w:rPr>
                          <w:i/>
                          <w:iCs/>
                          <w:color w:val="ED7D31" w:themeColor="accent2"/>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93CF0">
                        <w:rPr>
                          <w:i/>
                          <w:iCs/>
                          <w:color w:val="ED7D31" w:themeColor="accent2"/>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Cocktail à La Havane sur la Vieille Place</w:t>
                      </w:r>
                    </w:p>
                    <w:p w14:paraId="3E10095E" w14:textId="3E78338E" w:rsidR="00A24AF4" w:rsidRPr="00F93CF0" w:rsidRDefault="00A24AF4" w:rsidP="00C26BAA">
                      <w:pPr>
                        <w:pBdr>
                          <w:top w:val="single" w:sz="24" w:space="8" w:color="5B9BD5" w:themeColor="accent1"/>
                          <w:bottom w:val="single" w:sz="24" w:space="8" w:color="5B9BD5" w:themeColor="accent1"/>
                        </w:pBdr>
                        <w:spacing w:after="0"/>
                        <w:jc w:val="center"/>
                        <w:rPr>
                          <w:i/>
                          <w:iCs/>
                          <w:color w:val="ED7D31" w:themeColor="accent2"/>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i/>
                          <w:iCs/>
                          <w:color w:val="ED7D31" w:themeColor="accent2"/>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Déjeuner à la Finca del Paradisio</w:t>
                      </w:r>
                    </w:p>
                    <w:p w14:paraId="1C2DC367" w14:textId="2E1ED35A" w:rsidR="00C26BAA" w:rsidRPr="00F93CF0" w:rsidRDefault="00A24AF4" w:rsidP="00C26BAA">
                      <w:pPr>
                        <w:pBdr>
                          <w:top w:val="single" w:sz="24" w:space="8" w:color="5B9BD5" w:themeColor="accent1"/>
                          <w:bottom w:val="single" w:sz="24" w:space="8" w:color="5B9BD5" w:themeColor="accent1"/>
                        </w:pBdr>
                        <w:spacing w:after="0"/>
                        <w:jc w:val="center"/>
                        <w:rPr>
                          <w:i/>
                          <w:iCs/>
                          <w:color w:val="ED7D31" w:themeColor="accent2"/>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i/>
                          <w:iCs/>
                          <w:color w:val="ED7D31" w:themeColor="accent2"/>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Soirée en musique à Trinidad</w:t>
                      </w:r>
                    </w:p>
                  </w:txbxContent>
                </v:textbox>
                <w10:wrap type="square" anchorx="page"/>
              </v:shape>
            </w:pict>
          </mc:Fallback>
        </mc:AlternateContent>
      </w:r>
      <w:r w:rsidR="00C26BAA" w:rsidRPr="00230013">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9</w:t>
      </w:r>
      <w:r w:rsidR="00C26BAA" w:rsidRPr="009957AA">
        <w:rPr>
          <w:b/>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ème</w:t>
      </w:r>
      <w:r w:rsidR="00C26BAA">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C26BAA" w:rsidRPr="00230013">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JOUR : PARIS</w:t>
      </w:r>
    </w:p>
    <w:p w14:paraId="00384201" w14:textId="30677835" w:rsidR="00C26BAA" w:rsidRPr="00E86834" w:rsidRDefault="00C26BAA" w:rsidP="00C26BAA">
      <w:pPr>
        <w:pStyle w:val="Sansinterligne"/>
      </w:pPr>
      <w:bookmarkStart w:id="6" w:name="_Hlk42178082"/>
      <w:r w:rsidRPr="00E86834">
        <w:t>Petit déjeuner à bord.</w:t>
      </w:r>
    </w:p>
    <w:p w14:paraId="0948DAA9" w14:textId="461A6DD9" w:rsidR="00C26BAA" w:rsidRDefault="00C26BAA" w:rsidP="00C26BAA">
      <w:pPr>
        <w:pStyle w:val="Sansinterligne"/>
      </w:pPr>
      <w:r>
        <w:t xml:space="preserve">Arrivée à </w:t>
      </w:r>
      <w:r w:rsidRPr="00E86834">
        <w:t>Paris.</w:t>
      </w:r>
    </w:p>
    <w:p w14:paraId="4AF94503" w14:textId="1340F0BA" w:rsidR="00C26BAA" w:rsidRPr="008835A6" w:rsidRDefault="00C26BAA" w:rsidP="00C26BAA">
      <w:pPr>
        <w:pStyle w:val="Sansinterligne"/>
      </w:pPr>
      <w:r w:rsidRPr="004C62CC">
        <w:t>(P.déj- à bord)</w:t>
      </w:r>
    </w:p>
    <w:bookmarkEnd w:id="6"/>
    <w:p w14:paraId="57D94E1C" w14:textId="2166ACE4" w:rsidR="00C26BAA" w:rsidRDefault="00C26BAA" w:rsidP="00C26BAA">
      <w:pPr>
        <w:pStyle w:val="Textebrut"/>
        <w:jc w:val="both"/>
        <w:rPr>
          <w:rFonts w:ascii="Arial" w:hAnsi="Arial" w:cs="Arial"/>
        </w:rPr>
      </w:pPr>
    </w:p>
    <w:p w14:paraId="46966469" w14:textId="4B41AD48" w:rsidR="00C26BAA" w:rsidRDefault="00C26BAA" w:rsidP="00C26BAA">
      <w:pPr>
        <w:pStyle w:val="Textebrut"/>
        <w:jc w:val="both"/>
        <w:rPr>
          <w:rFonts w:ascii="Arial" w:hAnsi="Arial" w:cs="Arial"/>
        </w:rPr>
      </w:pPr>
    </w:p>
    <w:p w14:paraId="31A18C95" w14:textId="0884F0A3" w:rsidR="00A24AF4" w:rsidRDefault="00A24AF4" w:rsidP="00C26BAA">
      <w:pPr>
        <w:pStyle w:val="Textebrut"/>
        <w:jc w:val="both"/>
        <w:rPr>
          <w:rFonts w:ascii="Arial" w:hAnsi="Arial" w:cs="Arial"/>
        </w:rPr>
      </w:pPr>
    </w:p>
    <w:p w14:paraId="6F104D9E" w14:textId="77777777" w:rsidR="00A24AF4" w:rsidRDefault="00A24AF4" w:rsidP="00C26BAA">
      <w:pPr>
        <w:pStyle w:val="Textebrut"/>
        <w:jc w:val="both"/>
        <w:rPr>
          <w:rFonts w:ascii="Arial" w:hAnsi="Arial" w:cs="Arial"/>
        </w:rPr>
      </w:pPr>
    </w:p>
    <w:p w14:paraId="1296DAA0" w14:textId="77777777" w:rsidR="00C26BAA" w:rsidRPr="00556B4A" w:rsidRDefault="00C26BAA" w:rsidP="00C26BAA">
      <w:pPr>
        <w:pStyle w:val="Titre1"/>
        <w:spacing w:before="0" w:after="0"/>
        <w:jc w:val="center"/>
        <w:rPr>
          <w:rStyle w:val="Accentuationintense"/>
          <w:rFonts w:asciiTheme="minorHAnsi" w:hAnsiTheme="minorHAnsi"/>
          <w:color w:val="70AD47" w:themeColor="accent6"/>
          <w:sz w:val="22"/>
          <w:szCs w:val="22"/>
        </w:rPr>
      </w:pPr>
      <w:bookmarkStart w:id="7" w:name="_Hlk42178094"/>
      <w:r w:rsidRPr="00556B4A">
        <w:rPr>
          <w:rStyle w:val="Accentuationintense"/>
          <w:rFonts w:asciiTheme="minorHAnsi" w:hAnsiTheme="minorHAnsi"/>
          <w:color w:val="70AD47" w:themeColor="accent6"/>
          <w:sz w:val="22"/>
          <w:szCs w:val="22"/>
        </w:rPr>
        <w:t>L’ordre des visites peut être inversé en fonction d’impératifs locaux</w:t>
      </w:r>
    </w:p>
    <w:p w14:paraId="404DF4BB" w14:textId="77777777" w:rsidR="00C26BAA" w:rsidRPr="00556B4A" w:rsidRDefault="00C26BAA" w:rsidP="00C26BAA">
      <w:pPr>
        <w:pStyle w:val="Titre1"/>
        <w:spacing w:before="0" w:after="0"/>
        <w:jc w:val="center"/>
        <w:rPr>
          <w:rStyle w:val="Accentuationintense"/>
          <w:rFonts w:asciiTheme="minorHAnsi" w:hAnsiTheme="minorHAnsi"/>
          <w:color w:val="70AD47" w:themeColor="accent6"/>
          <w:sz w:val="22"/>
          <w:szCs w:val="22"/>
        </w:rPr>
      </w:pPr>
      <w:r w:rsidRPr="00556B4A">
        <w:rPr>
          <w:rStyle w:val="Accentuationintense"/>
          <w:rFonts w:asciiTheme="minorHAnsi" w:hAnsiTheme="minorHAnsi"/>
          <w:color w:val="70AD47" w:themeColor="accent6"/>
          <w:sz w:val="22"/>
          <w:szCs w:val="22"/>
        </w:rPr>
        <w:t>Les pourboires pour le guide et le chauffeur ne sont pas inclus, prévoir sans obligation</w:t>
      </w:r>
      <w:r>
        <w:rPr>
          <w:rStyle w:val="Accentuationintense"/>
          <w:rFonts w:asciiTheme="minorHAnsi" w:hAnsiTheme="minorHAnsi"/>
          <w:color w:val="70AD47" w:themeColor="accent6"/>
          <w:sz w:val="22"/>
          <w:szCs w:val="22"/>
        </w:rPr>
        <w:t xml:space="preserve"> </w:t>
      </w:r>
      <w:r w:rsidRPr="00556B4A">
        <w:rPr>
          <w:rStyle w:val="Accentuationintense"/>
          <w:rFonts w:asciiTheme="minorHAnsi" w:hAnsiTheme="minorHAnsi"/>
          <w:color w:val="70AD47" w:themeColor="accent6"/>
          <w:sz w:val="22"/>
          <w:szCs w:val="22"/>
        </w:rPr>
        <w:t>une moyenne de 20/30 € par personne à répartir de façon égale entre le chauffeur et le guide.</w:t>
      </w:r>
    </w:p>
    <w:bookmarkEnd w:id="7"/>
    <w:p w14:paraId="769C0957" w14:textId="7D6F83C3" w:rsidR="00AE24B9" w:rsidRDefault="00AE24B9" w:rsidP="00C26BAA">
      <w:pPr>
        <w:pStyle w:val="Sansinterligne"/>
      </w:pPr>
      <w:r>
        <w:br w:type="page"/>
      </w:r>
    </w:p>
    <w:p w14:paraId="5B1F3E52" w14:textId="5B910357" w:rsidR="00755798" w:rsidRPr="00D67E40" w:rsidRDefault="00EA5ED2" w:rsidP="00755798">
      <w:pPr>
        <w:pStyle w:val="Titre1"/>
        <w:jc w:val="center"/>
      </w:pPr>
      <w:r>
        <w:lastRenderedPageBreak/>
        <w:t>LES 3 BELLES CUBAINES</w:t>
      </w:r>
    </w:p>
    <w:p w14:paraId="1FA6AF7E" w14:textId="77777777" w:rsidR="00DC151D" w:rsidRDefault="00EA5ED2" w:rsidP="00755798">
      <w:pPr>
        <w:pStyle w:val="Sous-titre"/>
        <w:jc w:val="center"/>
        <w:rPr>
          <w:sz w:val="22"/>
        </w:rPr>
      </w:pPr>
      <w:r>
        <w:rPr>
          <w:sz w:val="22"/>
        </w:rPr>
        <w:t>9</w:t>
      </w:r>
      <w:r w:rsidR="00755798" w:rsidRPr="001C6081">
        <w:rPr>
          <w:sz w:val="22"/>
        </w:rPr>
        <w:t xml:space="preserve"> JOURS / </w:t>
      </w:r>
      <w:r>
        <w:rPr>
          <w:sz w:val="22"/>
        </w:rPr>
        <w:t>7</w:t>
      </w:r>
      <w:r w:rsidR="00755798" w:rsidRPr="001C6081">
        <w:rPr>
          <w:sz w:val="22"/>
        </w:rPr>
        <w:t xml:space="preserve"> NUITS</w:t>
      </w:r>
    </w:p>
    <w:p w14:paraId="58A6C966" w14:textId="0BF943C5" w:rsidR="00755798" w:rsidRDefault="00DC151D" w:rsidP="00755798">
      <w:pPr>
        <w:pStyle w:val="Sous-titre"/>
        <w:jc w:val="center"/>
        <w:rPr>
          <w:sz w:val="22"/>
        </w:rPr>
      </w:pPr>
      <w:r>
        <w:rPr>
          <w:sz w:val="22"/>
        </w:rPr>
        <w:t>PRIX FORFAITAIRES PAR PERSONNE – départ garantis base 6</w:t>
      </w:r>
      <w:r w:rsidR="00755798" w:rsidRPr="001C6081">
        <w:rPr>
          <w:sz w:val="22"/>
        </w:rPr>
        <w:br/>
      </w:r>
      <w:r w:rsidR="00CB11CD">
        <w:rPr>
          <w:sz w:val="22"/>
        </w:rPr>
        <w:t>Tarif commissionné</w:t>
      </w:r>
      <w:r w:rsidR="00755798" w:rsidRPr="001C6081">
        <w:rPr>
          <w:sz w:val="22"/>
        </w:rPr>
        <w:t xml:space="preserve"> </w:t>
      </w:r>
      <w:r w:rsidR="00CB11CD">
        <w:rPr>
          <w:sz w:val="22"/>
        </w:rPr>
        <w:t>par</w:t>
      </w:r>
      <w:r w:rsidR="00755798" w:rsidRPr="001C6081">
        <w:rPr>
          <w:sz w:val="22"/>
        </w:rPr>
        <w:t xml:space="preserve"> </w:t>
      </w:r>
      <w:r w:rsidR="00CB11CD">
        <w:rPr>
          <w:sz w:val="22"/>
        </w:rPr>
        <w:t>personne</w:t>
      </w:r>
    </w:p>
    <w:p w14:paraId="2175A740" w14:textId="41BE580E" w:rsidR="00614D60" w:rsidRPr="00614D60" w:rsidRDefault="00614D60" w:rsidP="00614D60">
      <w:pPr>
        <w:jc w:val="center"/>
        <w:rPr>
          <w:rStyle w:val="lev"/>
          <w:color w:val="FF0000"/>
        </w:rPr>
      </w:pPr>
      <w:r w:rsidRPr="00614D60">
        <w:rPr>
          <w:rStyle w:val="lev"/>
          <w:color w:val="FF0000"/>
        </w:rPr>
        <w:t>Groupes limités à 16 participants</w:t>
      </w:r>
    </w:p>
    <w:tbl>
      <w:tblPr>
        <w:tblStyle w:val="TableauListe3-Accentuation1"/>
        <w:tblpPr w:leftFromText="141" w:rightFromText="141" w:vertAnchor="text" w:horzAnchor="margin" w:tblpXSpec="center" w:tblpY="-62"/>
        <w:tblW w:w="0" w:type="auto"/>
        <w:tblLayout w:type="fixed"/>
        <w:tblLook w:val="0620" w:firstRow="1" w:lastRow="0" w:firstColumn="0" w:lastColumn="0" w:noHBand="1" w:noVBand="1"/>
      </w:tblPr>
      <w:tblGrid>
        <w:gridCol w:w="4531"/>
        <w:gridCol w:w="1848"/>
        <w:gridCol w:w="1848"/>
      </w:tblGrid>
      <w:tr w:rsidR="00CB11CD" w:rsidRPr="00806F59" w14:paraId="180C29B8" w14:textId="5018C5A6" w:rsidTr="00306707">
        <w:trPr>
          <w:cnfStyle w:val="100000000000" w:firstRow="1" w:lastRow="0" w:firstColumn="0" w:lastColumn="0" w:oddVBand="0" w:evenVBand="0" w:oddHBand="0" w:evenHBand="0" w:firstRowFirstColumn="0" w:firstRowLastColumn="0" w:lastRowFirstColumn="0" w:lastRowLastColumn="0"/>
          <w:trHeight w:val="310"/>
        </w:trPr>
        <w:tc>
          <w:tcPr>
            <w:tcW w:w="4531" w:type="dxa"/>
            <w:tcBorders>
              <w:bottom w:val="single" w:sz="4" w:space="0" w:color="5B9BD5" w:themeColor="accent1"/>
              <w:right w:val="single" w:sz="4" w:space="0" w:color="5B9BD5" w:themeColor="accent1"/>
            </w:tcBorders>
            <w:vAlign w:val="center"/>
          </w:tcPr>
          <w:p w14:paraId="11892054" w14:textId="7FE23E0B" w:rsidR="00CB11CD" w:rsidRPr="00806F59" w:rsidRDefault="00CB11CD" w:rsidP="00FE139D">
            <w:pPr>
              <w:jc w:val="center"/>
            </w:pPr>
            <w:r>
              <w:t>Dates</w:t>
            </w:r>
          </w:p>
        </w:tc>
        <w:tc>
          <w:tcPr>
            <w:tcW w:w="1848" w:type="dxa"/>
            <w:tcBorders>
              <w:left w:val="single" w:sz="4" w:space="0" w:color="5B9BD5" w:themeColor="accent1"/>
              <w:bottom w:val="single" w:sz="4" w:space="0" w:color="5B9BD5" w:themeColor="accent1"/>
            </w:tcBorders>
            <w:vAlign w:val="center"/>
          </w:tcPr>
          <w:p w14:paraId="54A9FAED" w14:textId="7B786925" w:rsidR="00CB11CD" w:rsidRPr="00806F59" w:rsidRDefault="00CB11CD" w:rsidP="00FE139D">
            <w:pPr>
              <w:jc w:val="center"/>
            </w:pPr>
            <w:r w:rsidRPr="00806F59">
              <w:t>Tarif</w:t>
            </w:r>
            <w:r>
              <w:t xml:space="preserve"> commission agence incluse</w:t>
            </w:r>
          </w:p>
        </w:tc>
        <w:tc>
          <w:tcPr>
            <w:tcW w:w="1848" w:type="dxa"/>
            <w:tcBorders>
              <w:left w:val="single" w:sz="4" w:space="0" w:color="5B9BD5" w:themeColor="accent1"/>
              <w:bottom w:val="single" w:sz="4" w:space="0" w:color="5B9BD5" w:themeColor="accent1"/>
            </w:tcBorders>
          </w:tcPr>
          <w:p w14:paraId="616355C8" w14:textId="260FAF88" w:rsidR="00CB11CD" w:rsidRPr="00806F59" w:rsidRDefault="00CB11CD" w:rsidP="00FE139D">
            <w:pPr>
              <w:jc w:val="center"/>
            </w:pPr>
            <w:r>
              <w:t>Taux de marge 14%</w:t>
            </w:r>
          </w:p>
        </w:tc>
      </w:tr>
      <w:tr w:rsidR="00CB11CD" w:rsidRPr="00806F59" w14:paraId="04EFAA76" w14:textId="3ADEC9C0" w:rsidTr="00306707">
        <w:trPr>
          <w:trHeight w:val="310"/>
        </w:trPr>
        <w:tc>
          <w:tcPr>
            <w:tcW w:w="4531" w:type="dxa"/>
            <w:tcBorders>
              <w:top w:val="single" w:sz="4" w:space="0" w:color="5B9BD5" w:themeColor="accent1"/>
              <w:bottom w:val="single" w:sz="4" w:space="0" w:color="5B9BD5" w:themeColor="accent1"/>
              <w:right w:val="single" w:sz="4" w:space="0" w:color="5B9BD5" w:themeColor="accent1"/>
            </w:tcBorders>
          </w:tcPr>
          <w:p w14:paraId="25A94698" w14:textId="19FD3E77" w:rsidR="00CB11CD" w:rsidRPr="00806F59" w:rsidRDefault="00CB11CD" w:rsidP="00EA5ED2">
            <w:pPr>
              <w:jc w:val="center"/>
              <w:rPr>
                <w:b/>
              </w:rPr>
            </w:pPr>
            <w:r>
              <w:rPr>
                <w:b/>
                <w:sz w:val="24"/>
                <w:szCs w:val="24"/>
              </w:rPr>
              <w:t>DU 20/10/2023 AU 27/10/2023</w:t>
            </w:r>
          </w:p>
        </w:tc>
        <w:tc>
          <w:tcPr>
            <w:tcW w:w="1848" w:type="dxa"/>
            <w:tcBorders>
              <w:top w:val="single" w:sz="4" w:space="0" w:color="5B9BD5" w:themeColor="accent1"/>
              <w:left w:val="single" w:sz="4" w:space="0" w:color="5B9BD5" w:themeColor="accent1"/>
              <w:bottom w:val="single" w:sz="4" w:space="0" w:color="5B9BD5" w:themeColor="accent1"/>
            </w:tcBorders>
          </w:tcPr>
          <w:p w14:paraId="6A060B62" w14:textId="0874D7BB" w:rsidR="00CB11CD" w:rsidRPr="00D859F5" w:rsidRDefault="00CB11CD" w:rsidP="00EA5ED2">
            <w:pPr>
              <w:jc w:val="center"/>
              <w:rPr>
                <w:b/>
                <w:color w:val="FF0000"/>
              </w:rPr>
            </w:pPr>
            <w:r>
              <w:rPr>
                <w:b/>
                <w:color w:val="FF0000"/>
                <w:sz w:val="24"/>
                <w:szCs w:val="24"/>
              </w:rPr>
              <w:t>1 130</w:t>
            </w:r>
            <w:r w:rsidRPr="00D859F5">
              <w:rPr>
                <w:b/>
                <w:color w:val="FF0000"/>
                <w:sz w:val="24"/>
                <w:szCs w:val="24"/>
              </w:rPr>
              <w:t xml:space="preserve"> €</w:t>
            </w:r>
          </w:p>
        </w:tc>
        <w:tc>
          <w:tcPr>
            <w:tcW w:w="1848" w:type="dxa"/>
            <w:tcBorders>
              <w:top w:val="single" w:sz="4" w:space="0" w:color="5B9BD5" w:themeColor="accent1"/>
              <w:left w:val="single" w:sz="4" w:space="0" w:color="5B9BD5" w:themeColor="accent1"/>
              <w:bottom w:val="single" w:sz="4" w:space="0" w:color="5B9BD5" w:themeColor="accent1"/>
            </w:tcBorders>
          </w:tcPr>
          <w:p w14:paraId="0FEE9A67" w14:textId="63849124" w:rsidR="00CB11CD" w:rsidRPr="00D859F5" w:rsidRDefault="00CB11CD" w:rsidP="00EA5ED2">
            <w:pPr>
              <w:jc w:val="center"/>
              <w:rPr>
                <w:b/>
                <w:color w:val="FF0000"/>
                <w:sz w:val="24"/>
                <w:szCs w:val="24"/>
              </w:rPr>
            </w:pPr>
            <w:r>
              <w:rPr>
                <w:b/>
                <w:color w:val="FF0000"/>
                <w:sz w:val="24"/>
                <w:szCs w:val="24"/>
              </w:rPr>
              <w:t>140 €</w:t>
            </w:r>
          </w:p>
        </w:tc>
      </w:tr>
      <w:tr w:rsidR="00CB11CD" w:rsidRPr="00806F59" w14:paraId="2BEC69F1" w14:textId="4FA6181D" w:rsidTr="00306707">
        <w:trPr>
          <w:trHeight w:val="310"/>
        </w:trPr>
        <w:tc>
          <w:tcPr>
            <w:tcW w:w="4531" w:type="dxa"/>
            <w:tcBorders>
              <w:top w:val="single" w:sz="4" w:space="0" w:color="5B9BD5" w:themeColor="accent1"/>
              <w:bottom w:val="single" w:sz="4" w:space="0" w:color="5B9BD5" w:themeColor="accent1"/>
              <w:right w:val="single" w:sz="4" w:space="0" w:color="5B9BD5" w:themeColor="accent1"/>
            </w:tcBorders>
          </w:tcPr>
          <w:p w14:paraId="796B2E01" w14:textId="0AD6C8D5" w:rsidR="00CB11CD" w:rsidRPr="00806F59" w:rsidRDefault="00CB11CD" w:rsidP="00EA5ED2">
            <w:pPr>
              <w:jc w:val="center"/>
              <w:rPr>
                <w:b/>
              </w:rPr>
            </w:pPr>
            <w:r>
              <w:rPr>
                <w:b/>
                <w:sz w:val="24"/>
                <w:szCs w:val="24"/>
              </w:rPr>
              <w:t>DU 17/11/2023 AU 24/11/2023</w:t>
            </w:r>
          </w:p>
        </w:tc>
        <w:tc>
          <w:tcPr>
            <w:tcW w:w="1848" w:type="dxa"/>
            <w:tcBorders>
              <w:top w:val="single" w:sz="4" w:space="0" w:color="5B9BD5" w:themeColor="accent1"/>
              <w:left w:val="single" w:sz="4" w:space="0" w:color="5B9BD5" w:themeColor="accent1"/>
              <w:bottom w:val="single" w:sz="4" w:space="0" w:color="5B9BD5" w:themeColor="accent1"/>
            </w:tcBorders>
          </w:tcPr>
          <w:p w14:paraId="1FD0E4F6" w14:textId="6A7F9778" w:rsidR="00CB11CD" w:rsidRPr="00D859F5" w:rsidRDefault="00CB11CD" w:rsidP="00EA5ED2">
            <w:pPr>
              <w:jc w:val="center"/>
              <w:rPr>
                <w:b/>
                <w:color w:val="FF0000"/>
              </w:rPr>
            </w:pPr>
            <w:r>
              <w:rPr>
                <w:b/>
                <w:color w:val="FF0000"/>
                <w:sz w:val="24"/>
                <w:szCs w:val="24"/>
              </w:rPr>
              <w:t>1 290 €</w:t>
            </w:r>
          </w:p>
        </w:tc>
        <w:tc>
          <w:tcPr>
            <w:tcW w:w="1848" w:type="dxa"/>
            <w:tcBorders>
              <w:top w:val="single" w:sz="4" w:space="0" w:color="5B9BD5" w:themeColor="accent1"/>
              <w:left w:val="single" w:sz="4" w:space="0" w:color="5B9BD5" w:themeColor="accent1"/>
              <w:bottom w:val="single" w:sz="4" w:space="0" w:color="5B9BD5" w:themeColor="accent1"/>
            </w:tcBorders>
          </w:tcPr>
          <w:p w14:paraId="31F8014E" w14:textId="2414CDFB" w:rsidR="00CB11CD" w:rsidRPr="00D859F5" w:rsidRDefault="00CB11CD" w:rsidP="00EA5ED2">
            <w:pPr>
              <w:jc w:val="center"/>
              <w:rPr>
                <w:b/>
                <w:color w:val="FF0000"/>
                <w:sz w:val="24"/>
                <w:szCs w:val="24"/>
              </w:rPr>
            </w:pPr>
            <w:r>
              <w:rPr>
                <w:b/>
                <w:color w:val="FF0000"/>
                <w:sz w:val="24"/>
                <w:szCs w:val="24"/>
              </w:rPr>
              <w:t>160 €</w:t>
            </w:r>
          </w:p>
        </w:tc>
      </w:tr>
      <w:tr w:rsidR="00CB11CD" w:rsidRPr="00806F59" w14:paraId="7EE1419A" w14:textId="1256CEFA" w:rsidTr="00306707">
        <w:trPr>
          <w:trHeight w:val="310"/>
        </w:trPr>
        <w:tc>
          <w:tcPr>
            <w:tcW w:w="4531" w:type="dxa"/>
            <w:tcBorders>
              <w:top w:val="single" w:sz="4" w:space="0" w:color="5B9BD5" w:themeColor="accent1"/>
              <w:bottom w:val="single" w:sz="4" w:space="0" w:color="5B9BD5" w:themeColor="accent1"/>
              <w:right w:val="single" w:sz="4" w:space="0" w:color="5B9BD5" w:themeColor="accent1"/>
            </w:tcBorders>
          </w:tcPr>
          <w:p w14:paraId="27A8FB59" w14:textId="218C1162" w:rsidR="00CB11CD" w:rsidRPr="00806F59" w:rsidRDefault="00CB11CD" w:rsidP="00EA5ED2">
            <w:pPr>
              <w:jc w:val="center"/>
              <w:rPr>
                <w:b/>
              </w:rPr>
            </w:pPr>
            <w:r>
              <w:rPr>
                <w:b/>
                <w:sz w:val="24"/>
                <w:szCs w:val="24"/>
              </w:rPr>
              <w:t>DU 01/12/2023 AU 08/12/2023</w:t>
            </w:r>
          </w:p>
        </w:tc>
        <w:tc>
          <w:tcPr>
            <w:tcW w:w="1848" w:type="dxa"/>
            <w:tcBorders>
              <w:top w:val="single" w:sz="4" w:space="0" w:color="5B9BD5" w:themeColor="accent1"/>
              <w:left w:val="single" w:sz="4" w:space="0" w:color="5B9BD5" w:themeColor="accent1"/>
              <w:bottom w:val="single" w:sz="4" w:space="0" w:color="5B9BD5" w:themeColor="accent1"/>
            </w:tcBorders>
          </w:tcPr>
          <w:p w14:paraId="18BF5309" w14:textId="697878ED" w:rsidR="00CB11CD" w:rsidRPr="00D859F5" w:rsidRDefault="00CB11CD" w:rsidP="00EA5ED2">
            <w:pPr>
              <w:jc w:val="center"/>
              <w:rPr>
                <w:b/>
                <w:color w:val="FF0000"/>
              </w:rPr>
            </w:pPr>
            <w:r>
              <w:rPr>
                <w:b/>
                <w:color w:val="FF0000"/>
                <w:sz w:val="24"/>
                <w:szCs w:val="24"/>
              </w:rPr>
              <w:t>1 330</w:t>
            </w:r>
            <w:r w:rsidRPr="00D859F5">
              <w:rPr>
                <w:b/>
                <w:color w:val="FF0000"/>
                <w:sz w:val="24"/>
                <w:szCs w:val="24"/>
              </w:rPr>
              <w:t xml:space="preserve"> €</w:t>
            </w:r>
          </w:p>
        </w:tc>
        <w:tc>
          <w:tcPr>
            <w:tcW w:w="1848" w:type="dxa"/>
            <w:tcBorders>
              <w:top w:val="single" w:sz="4" w:space="0" w:color="5B9BD5" w:themeColor="accent1"/>
              <w:left w:val="single" w:sz="4" w:space="0" w:color="5B9BD5" w:themeColor="accent1"/>
              <w:bottom w:val="single" w:sz="4" w:space="0" w:color="5B9BD5" w:themeColor="accent1"/>
            </w:tcBorders>
          </w:tcPr>
          <w:p w14:paraId="274F04CB" w14:textId="2DC47707" w:rsidR="00CB11CD" w:rsidRPr="00D859F5" w:rsidRDefault="00CB11CD" w:rsidP="00EA5ED2">
            <w:pPr>
              <w:jc w:val="center"/>
              <w:rPr>
                <w:b/>
                <w:color w:val="FF0000"/>
                <w:sz w:val="24"/>
                <w:szCs w:val="24"/>
              </w:rPr>
            </w:pPr>
            <w:r>
              <w:rPr>
                <w:b/>
                <w:color w:val="FF0000"/>
                <w:sz w:val="24"/>
                <w:szCs w:val="24"/>
              </w:rPr>
              <w:t>170 €</w:t>
            </w:r>
          </w:p>
        </w:tc>
      </w:tr>
      <w:tr w:rsidR="00CB11CD" w:rsidRPr="00806F59" w14:paraId="342AF69A" w14:textId="1D77AD86" w:rsidTr="00306707">
        <w:trPr>
          <w:trHeight w:val="310"/>
        </w:trPr>
        <w:tc>
          <w:tcPr>
            <w:tcW w:w="4531" w:type="dxa"/>
            <w:tcBorders>
              <w:top w:val="single" w:sz="4" w:space="0" w:color="5B9BD5" w:themeColor="accent1"/>
              <w:bottom w:val="single" w:sz="4" w:space="0" w:color="5B9BD5" w:themeColor="accent1"/>
              <w:right w:val="single" w:sz="4" w:space="0" w:color="5B9BD5" w:themeColor="accent1"/>
            </w:tcBorders>
          </w:tcPr>
          <w:p w14:paraId="6BA68E98" w14:textId="14B3A706" w:rsidR="00CB11CD" w:rsidRDefault="00CB11CD" w:rsidP="003228D1">
            <w:pPr>
              <w:jc w:val="center"/>
              <w:rPr>
                <w:b/>
                <w:sz w:val="24"/>
                <w:szCs w:val="24"/>
              </w:rPr>
            </w:pPr>
            <w:r>
              <w:rPr>
                <w:b/>
                <w:sz w:val="24"/>
                <w:szCs w:val="24"/>
              </w:rPr>
              <w:t>DU 19/01/2024 AU 26/01/2024</w:t>
            </w:r>
          </w:p>
        </w:tc>
        <w:tc>
          <w:tcPr>
            <w:tcW w:w="1848" w:type="dxa"/>
            <w:tcBorders>
              <w:top w:val="single" w:sz="4" w:space="0" w:color="5B9BD5" w:themeColor="accent1"/>
              <w:left w:val="single" w:sz="4" w:space="0" w:color="5B9BD5" w:themeColor="accent1"/>
              <w:bottom w:val="single" w:sz="4" w:space="0" w:color="5B9BD5" w:themeColor="accent1"/>
            </w:tcBorders>
          </w:tcPr>
          <w:p w14:paraId="6FB95627" w14:textId="45BFB85B" w:rsidR="00CB11CD" w:rsidRPr="00D859F5" w:rsidRDefault="00CB11CD" w:rsidP="003228D1">
            <w:pPr>
              <w:jc w:val="center"/>
              <w:rPr>
                <w:b/>
                <w:color w:val="FF0000"/>
                <w:sz w:val="24"/>
                <w:szCs w:val="24"/>
              </w:rPr>
            </w:pPr>
            <w:r>
              <w:rPr>
                <w:b/>
                <w:color w:val="FF0000"/>
                <w:sz w:val="24"/>
                <w:szCs w:val="24"/>
              </w:rPr>
              <w:t>1 340</w:t>
            </w:r>
            <w:r w:rsidRPr="00D859F5">
              <w:rPr>
                <w:b/>
                <w:color w:val="FF0000"/>
                <w:sz w:val="24"/>
                <w:szCs w:val="24"/>
              </w:rPr>
              <w:t xml:space="preserve"> €</w:t>
            </w:r>
          </w:p>
        </w:tc>
        <w:tc>
          <w:tcPr>
            <w:tcW w:w="1848" w:type="dxa"/>
            <w:tcBorders>
              <w:top w:val="single" w:sz="4" w:space="0" w:color="5B9BD5" w:themeColor="accent1"/>
              <w:left w:val="single" w:sz="4" w:space="0" w:color="5B9BD5" w:themeColor="accent1"/>
              <w:bottom w:val="single" w:sz="4" w:space="0" w:color="5B9BD5" w:themeColor="accent1"/>
            </w:tcBorders>
          </w:tcPr>
          <w:p w14:paraId="1348B5FD" w14:textId="69C42501" w:rsidR="00CB11CD" w:rsidRPr="00D859F5" w:rsidRDefault="00CB11CD" w:rsidP="003228D1">
            <w:pPr>
              <w:jc w:val="center"/>
              <w:rPr>
                <w:b/>
                <w:color w:val="FF0000"/>
                <w:sz w:val="24"/>
                <w:szCs w:val="24"/>
              </w:rPr>
            </w:pPr>
            <w:r>
              <w:rPr>
                <w:b/>
                <w:color w:val="FF0000"/>
                <w:sz w:val="24"/>
                <w:szCs w:val="24"/>
              </w:rPr>
              <w:t>170 €</w:t>
            </w:r>
          </w:p>
        </w:tc>
      </w:tr>
      <w:tr w:rsidR="00CB11CD" w:rsidRPr="00806F59" w14:paraId="568ECA63" w14:textId="677A6940" w:rsidTr="00306707">
        <w:trPr>
          <w:trHeight w:val="310"/>
        </w:trPr>
        <w:tc>
          <w:tcPr>
            <w:tcW w:w="4531" w:type="dxa"/>
            <w:tcBorders>
              <w:top w:val="single" w:sz="4" w:space="0" w:color="5B9BD5" w:themeColor="accent1"/>
              <w:bottom w:val="single" w:sz="4" w:space="0" w:color="5B9BD5" w:themeColor="accent1"/>
              <w:right w:val="single" w:sz="4" w:space="0" w:color="5B9BD5" w:themeColor="accent1"/>
            </w:tcBorders>
          </w:tcPr>
          <w:p w14:paraId="37176F5F" w14:textId="3A15155E" w:rsidR="00CB11CD" w:rsidRDefault="00CB11CD" w:rsidP="003228D1">
            <w:pPr>
              <w:jc w:val="center"/>
              <w:rPr>
                <w:b/>
                <w:sz w:val="24"/>
                <w:szCs w:val="24"/>
              </w:rPr>
            </w:pPr>
            <w:r>
              <w:rPr>
                <w:b/>
                <w:sz w:val="24"/>
                <w:szCs w:val="24"/>
              </w:rPr>
              <w:t>DU 16/02/2024 AU 23/02/2024</w:t>
            </w:r>
          </w:p>
        </w:tc>
        <w:tc>
          <w:tcPr>
            <w:tcW w:w="1848" w:type="dxa"/>
            <w:tcBorders>
              <w:top w:val="single" w:sz="4" w:space="0" w:color="5B9BD5" w:themeColor="accent1"/>
              <w:left w:val="single" w:sz="4" w:space="0" w:color="5B9BD5" w:themeColor="accent1"/>
              <w:bottom w:val="single" w:sz="4" w:space="0" w:color="5B9BD5" w:themeColor="accent1"/>
            </w:tcBorders>
          </w:tcPr>
          <w:p w14:paraId="19185C04" w14:textId="53C79471" w:rsidR="00CB11CD" w:rsidRPr="00D859F5" w:rsidRDefault="00CB11CD" w:rsidP="003228D1">
            <w:pPr>
              <w:jc w:val="center"/>
              <w:rPr>
                <w:b/>
                <w:color w:val="FF0000"/>
                <w:sz w:val="24"/>
                <w:szCs w:val="24"/>
              </w:rPr>
            </w:pPr>
            <w:r>
              <w:rPr>
                <w:b/>
                <w:color w:val="FF0000"/>
                <w:sz w:val="24"/>
                <w:szCs w:val="24"/>
              </w:rPr>
              <w:t>1 220</w:t>
            </w:r>
            <w:r w:rsidRPr="00D859F5">
              <w:rPr>
                <w:b/>
                <w:color w:val="FF0000"/>
                <w:sz w:val="24"/>
                <w:szCs w:val="24"/>
              </w:rPr>
              <w:t xml:space="preserve"> €</w:t>
            </w:r>
          </w:p>
        </w:tc>
        <w:tc>
          <w:tcPr>
            <w:tcW w:w="1848" w:type="dxa"/>
            <w:tcBorders>
              <w:top w:val="single" w:sz="4" w:space="0" w:color="5B9BD5" w:themeColor="accent1"/>
              <w:left w:val="single" w:sz="4" w:space="0" w:color="5B9BD5" w:themeColor="accent1"/>
              <w:bottom w:val="single" w:sz="4" w:space="0" w:color="5B9BD5" w:themeColor="accent1"/>
            </w:tcBorders>
          </w:tcPr>
          <w:p w14:paraId="5E249AE2" w14:textId="2874E9C7" w:rsidR="00CB11CD" w:rsidRPr="00D859F5" w:rsidRDefault="00CB11CD" w:rsidP="003228D1">
            <w:pPr>
              <w:jc w:val="center"/>
              <w:rPr>
                <w:b/>
                <w:color w:val="FF0000"/>
                <w:sz w:val="24"/>
                <w:szCs w:val="24"/>
              </w:rPr>
            </w:pPr>
            <w:r>
              <w:rPr>
                <w:b/>
                <w:color w:val="FF0000"/>
                <w:sz w:val="24"/>
                <w:szCs w:val="24"/>
              </w:rPr>
              <w:t>150 €</w:t>
            </w:r>
          </w:p>
        </w:tc>
      </w:tr>
      <w:tr w:rsidR="00CB11CD" w:rsidRPr="00806F59" w14:paraId="64432AF9" w14:textId="3D56B9C0" w:rsidTr="00306707">
        <w:trPr>
          <w:trHeight w:val="310"/>
        </w:trPr>
        <w:tc>
          <w:tcPr>
            <w:tcW w:w="4531" w:type="dxa"/>
            <w:tcBorders>
              <w:top w:val="single" w:sz="4" w:space="0" w:color="5B9BD5" w:themeColor="accent1"/>
              <w:bottom w:val="single" w:sz="4" w:space="0" w:color="5B9BD5" w:themeColor="accent1"/>
              <w:right w:val="single" w:sz="4" w:space="0" w:color="5B9BD5" w:themeColor="accent1"/>
            </w:tcBorders>
          </w:tcPr>
          <w:p w14:paraId="17102461" w14:textId="67979BAE" w:rsidR="00CB11CD" w:rsidRDefault="00CB11CD" w:rsidP="00CB11CD">
            <w:pPr>
              <w:jc w:val="center"/>
              <w:rPr>
                <w:b/>
                <w:sz w:val="24"/>
                <w:szCs w:val="24"/>
              </w:rPr>
            </w:pPr>
            <w:r>
              <w:rPr>
                <w:b/>
                <w:sz w:val="24"/>
                <w:szCs w:val="24"/>
              </w:rPr>
              <w:t>DU 15/03/2024 AU 22/03/2024</w:t>
            </w:r>
          </w:p>
        </w:tc>
        <w:tc>
          <w:tcPr>
            <w:tcW w:w="1848" w:type="dxa"/>
            <w:tcBorders>
              <w:top w:val="single" w:sz="4" w:space="0" w:color="5B9BD5" w:themeColor="accent1"/>
              <w:left w:val="single" w:sz="4" w:space="0" w:color="5B9BD5" w:themeColor="accent1"/>
              <w:bottom w:val="single" w:sz="4" w:space="0" w:color="5B9BD5" w:themeColor="accent1"/>
            </w:tcBorders>
          </w:tcPr>
          <w:p w14:paraId="61506518" w14:textId="11E9F67A" w:rsidR="00CB11CD" w:rsidRPr="00D859F5" w:rsidRDefault="00CB11CD" w:rsidP="00CB11CD">
            <w:pPr>
              <w:jc w:val="center"/>
              <w:rPr>
                <w:b/>
                <w:color w:val="FF0000"/>
                <w:sz w:val="24"/>
                <w:szCs w:val="24"/>
              </w:rPr>
            </w:pPr>
            <w:r>
              <w:rPr>
                <w:b/>
                <w:color w:val="FF0000"/>
                <w:sz w:val="24"/>
                <w:szCs w:val="24"/>
              </w:rPr>
              <w:t>1 350</w:t>
            </w:r>
            <w:r w:rsidRPr="00D859F5">
              <w:rPr>
                <w:b/>
                <w:color w:val="FF0000"/>
                <w:sz w:val="24"/>
                <w:szCs w:val="24"/>
              </w:rPr>
              <w:t xml:space="preserve"> €</w:t>
            </w:r>
          </w:p>
        </w:tc>
        <w:tc>
          <w:tcPr>
            <w:tcW w:w="1848" w:type="dxa"/>
            <w:tcBorders>
              <w:top w:val="single" w:sz="4" w:space="0" w:color="5B9BD5" w:themeColor="accent1"/>
              <w:left w:val="single" w:sz="4" w:space="0" w:color="5B9BD5" w:themeColor="accent1"/>
              <w:bottom w:val="single" w:sz="4" w:space="0" w:color="5B9BD5" w:themeColor="accent1"/>
            </w:tcBorders>
          </w:tcPr>
          <w:p w14:paraId="4320D8EF" w14:textId="418055C1" w:rsidR="00CB11CD" w:rsidRPr="00D859F5" w:rsidRDefault="00CB11CD" w:rsidP="00CB11CD">
            <w:pPr>
              <w:jc w:val="center"/>
              <w:rPr>
                <w:b/>
                <w:color w:val="FF0000"/>
                <w:sz w:val="24"/>
                <w:szCs w:val="24"/>
              </w:rPr>
            </w:pPr>
            <w:r>
              <w:rPr>
                <w:b/>
                <w:color w:val="FF0000"/>
                <w:sz w:val="24"/>
                <w:szCs w:val="24"/>
              </w:rPr>
              <w:t>170 €</w:t>
            </w:r>
          </w:p>
        </w:tc>
      </w:tr>
    </w:tbl>
    <w:p w14:paraId="0C7C3679" w14:textId="77777777" w:rsidR="00755798" w:rsidRPr="00B77F7F" w:rsidRDefault="00755798" w:rsidP="00C337F0"/>
    <w:p w14:paraId="14427409" w14:textId="77777777" w:rsidR="00755798" w:rsidRPr="00B77F7F" w:rsidRDefault="00755798" w:rsidP="00755798"/>
    <w:p w14:paraId="546A39F6" w14:textId="77777777" w:rsidR="00755798" w:rsidRPr="00B77F7F" w:rsidRDefault="00755798" w:rsidP="00755798"/>
    <w:p w14:paraId="1A393C0C" w14:textId="179EDFB6" w:rsidR="0075066D" w:rsidRDefault="00755798" w:rsidP="00755798">
      <w:r>
        <w:br/>
      </w:r>
    </w:p>
    <w:p w14:paraId="46A0B379" w14:textId="77777777" w:rsidR="00CB11CD" w:rsidRDefault="00CB11CD" w:rsidP="002D1103">
      <w:pPr>
        <w:pStyle w:val="Sansinterligne"/>
        <w:jc w:val="center"/>
        <w:rPr>
          <w:color w:val="FF0000"/>
          <w:sz w:val="20"/>
          <w:szCs w:val="20"/>
        </w:rPr>
      </w:pPr>
    </w:p>
    <w:p w14:paraId="3435DB74" w14:textId="77777777" w:rsidR="00CB11CD" w:rsidRDefault="00CB11CD" w:rsidP="002D1103">
      <w:pPr>
        <w:pStyle w:val="Sansinterligne"/>
        <w:jc w:val="center"/>
        <w:rPr>
          <w:color w:val="FF0000"/>
          <w:sz w:val="20"/>
          <w:szCs w:val="20"/>
        </w:rPr>
      </w:pPr>
    </w:p>
    <w:p w14:paraId="18384D3D" w14:textId="77777777" w:rsidR="00CB11CD" w:rsidRDefault="00CB11CD" w:rsidP="002D1103">
      <w:pPr>
        <w:pStyle w:val="Sansinterligne"/>
        <w:jc w:val="center"/>
        <w:rPr>
          <w:color w:val="FF0000"/>
          <w:sz w:val="20"/>
          <w:szCs w:val="20"/>
        </w:rPr>
      </w:pPr>
    </w:p>
    <w:p w14:paraId="18BB4F17" w14:textId="1130CD15" w:rsidR="002D1103" w:rsidRPr="002D1103" w:rsidRDefault="002D1103" w:rsidP="002D1103">
      <w:pPr>
        <w:pStyle w:val="Sansinterligne"/>
        <w:jc w:val="center"/>
        <w:rPr>
          <w:color w:val="FF0000"/>
          <w:sz w:val="20"/>
          <w:szCs w:val="20"/>
        </w:rPr>
      </w:pPr>
      <w:r w:rsidRPr="002D1103">
        <w:rPr>
          <w:color w:val="FF0000"/>
          <w:sz w:val="20"/>
          <w:szCs w:val="20"/>
        </w:rPr>
        <w:t>La liste des hôtels définitivement confirmés vous sera fournie environ 30 jours avant le départ.</w:t>
      </w:r>
    </w:p>
    <w:p w14:paraId="0C9F9EF4" w14:textId="77777777" w:rsidR="00DC151D" w:rsidRDefault="00DC151D" w:rsidP="002D1103">
      <w:pPr>
        <w:pStyle w:val="Sansinterligne"/>
        <w:jc w:val="center"/>
        <w:rPr>
          <w:color w:val="FF0000"/>
          <w:sz w:val="20"/>
          <w:szCs w:val="20"/>
        </w:rPr>
      </w:pPr>
      <w:r w:rsidRPr="00AD533F">
        <w:rPr>
          <w:color w:val="FF0000"/>
          <w:sz w:val="20"/>
          <w:szCs w:val="20"/>
        </w:rPr>
        <w:t>Calendrier établi au 07/03/2023</w:t>
      </w:r>
    </w:p>
    <w:p w14:paraId="7BFFDBA7" w14:textId="77777777" w:rsidR="00DC151D" w:rsidRPr="00AD533F" w:rsidRDefault="00DC151D" w:rsidP="00DC151D">
      <w:pPr>
        <w:pStyle w:val="Sansinterligne"/>
        <w:jc w:val="center"/>
        <w:rPr>
          <w:bCs/>
          <w:color w:val="FF0000"/>
          <w:sz w:val="20"/>
          <w:szCs w:val="20"/>
        </w:rPr>
      </w:pPr>
      <w:r w:rsidRPr="00AD533F">
        <w:rPr>
          <w:color w:val="FF0000"/>
          <w:sz w:val="20"/>
          <w:szCs w:val="20"/>
        </w:rPr>
        <w:t>Tarifs calculés avec un taux de conversion 1 USD = 0.94 EUR</w:t>
      </w:r>
    </w:p>
    <w:p w14:paraId="06F227F0" w14:textId="77777777" w:rsidR="002D1103" w:rsidRPr="002D1103" w:rsidRDefault="002D1103" w:rsidP="002D1103">
      <w:pPr>
        <w:pStyle w:val="Sansinterligne"/>
      </w:pPr>
    </w:p>
    <w:p w14:paraId="6EE616A3" w14:textId="3CC5C662" w:rsidR="00755798" w:rsidRPr="00755798" w:rsidRDefault="00755798" w:rsidP="00755798">
      <w:pPr>
        <w:pStyle w:val="Titre5"/>
      </w:pPr>
      <w:r w:rsidRPr="00755798">
        <w:t>NOTRE PRIX COMPREND :</w:t>
      </w:r>
    </w:p>
    <w:p w14:paraId="0BFF6F04" w14:textId="77777777" w:rsidR="00755798" w:rsidRPr="001C6081" w:rsidRDefault="00755798" w:rsidP="00755798">
      <w:pPr>
        <w:pStyle w:val="Sansinterligne"/>
        <w:numPr>
          <w:ilvl w:val="0"/>
          <w:numId w:val="11"/>
        </w:numPr>
        <w:rPr>
          <w:sz w:val="20"/>
        </w:rPr>
      </w:pPr>
      <w:r w:rsidRPr="001C6081">
        <w:rPr>
          <w:sz w:val="20"/>
        </w:rPr>
        <w:t>Les transferts selon programme en autocar car climatisé (43 places maximum)</w:t>
      </w:r>
    </w:p>
    <w:p w14:paraId="6152B369" w14:textId="77777777" w:rsidR="00755798" w:rsidRPr="001C6081" w:rsidRDefault="00755798" w:rsidP="00755798">
      <w:pPr>
        <w:pStyle w:val="Sansinterligne"/>
        <w:numPr>
          <w:ilvl w:val="0"/>
          <w:numId w:val="11"/>
        </w:numPr>
        <w:rPr>
          <w:sz w:val="20"/>
        </w:rPr>
      </w:pPr>
      <w:r w:rsidRPr="001C6081">
        <w:rPr>
          <w:sz w:val="20"/>
        </w:rPr>
        <w:t>L’accueil et l’assistance de notre équipe réceptive</w:t>
      </w:r>
    </w:p>
    <w:p w14:paraId="3CB99D82" w14:textId="77777777" w:rsidR="00755798" w:rsidRPr="001C6081" w:rsidRDefault="00755798" w:rsidP="00755798">
      <w:pPr>
        <w:pStyle w:val="Sansinterligne"/>
        <w:numPr>
          <w:ilvl w:val="0"/>
          <w:numId w:val="11"/>
        </w:numPr>
        <w:rPr>
          <w:sz w:val="20"/>
        </w:rPr>
      </w:pPr>
      <w:r w:rsidRPr="001C6081">
        <w:rPr>
          <w:sz w:val="20"/>
        </w:rPr>
        <w:t>La coordination de notre représentante française à Cuba</w:t>
      </w:r>
    </w:p>
    <w:p w14:paraId="37DC6050" w14:textId="1596D682" w:rsidR="00755798" w:rsidRDefault="00755798" w:rsidP="00755798">
      <w:pPr>
        <w:pStyle w:val="Sansinterligne"/>
        <w:numPr>
          <w:ilvl w:val="0"/>
          <w:numId w:val="11"/>
        </w:numPr>
        <w:rPr>
          <w:sz w:val="20"/>
        </w:rPr>
      </w:pPr>
      <w:r w:rsidRPr="001C6081">
        <w:rPr>
          <w:sz w:val="20"/>
        </w:rPr>
        <w:t>Les services d’un guide francophone</w:t>
      </w:r>
    </w:p>
    <w:p w14:paraId="04A4873E" w14:textId="67F6FF51" w:rsidR="0043292D" w:rsidRPr="0043292D" w:rsidRDefault="0043292D" w:rsidP="0043292D">
      <w:pPr>
        <w:pStyle w:val="Sansinterligne"/>
        <w:numPr>
          <w:ilvl w:val="0"/>
          <w:numId w:val="11"/>
        </w:numPr>
        <w:rPr>
          <w:sz w:val="20"/>
        </w:rPr>
      </w:pPr>
      <w:r w:rsidRPr="0043292D">
        <w:rPr>
          <w:sz w:val="20"/>
        </w:rPr>
        <w:t xml:space="preserve">3 nuits à La Havane, Hôtel </w:t>
      </w:r>
      <w:proofErr w:type="spellStart"/>
      <w:r w:rsidR="00CB11CD">
        <w:rPr>
          <w:sz w:val="20"/>
        </w:rPr>
        <w:t>Memories</w:t>
      </w:r>
      <w:proofErr w:type="spellEnd"/>
      <w:r w:rsidR="00CB11CD">
        <w:rPr>
          <w:sz w:val="20"/>
        </w:rPr>
        <w:t xml:space="preserve"> Miramar</w:t>
      </w:r>
      <w:r w:rsidR="004023E0">
        <w:rPr>
          <w:sz w:val="20"/>
        </w:rPr>
        <w:t xml:space="preserve"> </w:t>
      </w:r>
      <w:r w:rsidRPr="0043292D">
        <w:rPr>
          <w:sz w:val="20"/>
        </w:rPr>
        <w:t>4****</w:t>
      </w:r>
      <w:r w:rsidR="00651255">
        <w:rPr>
          <w:sz w:val="20"/>
        </w:rPr>
        <w:t xml:space="preserve"> ou similaire</w:t>
      </w:r>
    </w:p>
    <w:p w14:paraId="36E5093A" w14:textId="77777777" w:rsidR="0043292D" w:rsidRPr="0043292D" w:rsidRDefault="0043292D" w:rsidP="0043292D">
      <w:pPr>
        <w:pStyle w:val="Sansinterligne"/>
        <w:numPr>
          <w:ilvl w:val="0"/>
          <w:numId w:val="11"/>
        </w:numPr>
        <w:rPr>
          <w:sz w:val="20"/>
        </w:rPr>
      </w:pPr>
      <w:r w:rsidRPr="0043292D">
        <w:rPr>
          <w:sz w:val="20"/>
        </w:rPr>
        <w:t>2 nuits à Trinidad, en chambre d’hôtes</w:t>
      </w:r>
    </w:p>
    <w:p w14:paraId="56B002E1" w14:textId="0217BC3D" w:rsidR="0043292D" w:rsidRPr="0043292D" w:rsidRDefault="0043292D" w:rsidP="0043292D">
      <w:pPr>
        <w:pStyle w:val="Sansinterligne"/>
        <w:numPr>
          <w:ilvl w:val="0"/>
          <w:numId w:val="11"/>
        </w:numPr>
        <w:rPr>
          <w:sz w:val="20"/>
        </w:rPr>
      </w:pPr>
      <w:r w:rsidRPr="0043292D">
        <w:rPr>
          <w:sz w:val="20"/>
        </w:rPr>
        <w:t xml:space="preserve">2 nuits à </w:t>
      </w:r>
      <w:proofErr w:type="spellStart"/>
      <w:r w:rsidRPr="0043292D">
        <w:rPr>
          <w:sz w:val="20"/>
        </w:rPr>
        <w:t>Varadero</w:t>
      </w:r>
      <w:proofErr w:type="spellEnd"/>
      <w:r w:rsidRPr="0043292D">
        <w:rPr>
          <w:sz w:val="20"/>
        </w:rPr>
        <w:t xml:space="preserve">, Hôtel </w:t>
      </w:r>
      <w:r w:rsidR="00CB11CD">
        <w:rPr>
          <w:sz w:val="20"/>
        </w:rPr>
        <w:t xml:space="preserve">Grand </w:t>
      </w:r>
      <w:proofErr w:type="spellStart"/>
      <w:r w:rsidR="00CB11CD">
        <w:rPr>
          <w:sz w:val="20"/>
        </w:rPr>
        <w:t>Memories</w:t>
      </w:r>
      <w:proofErr w:type="spellEnd"/>
      <w:r w:rsidR="00CB11CD">
        <w:rPr>
          <w:sz w:val="20"/>
        </w:rPr>
        <w:t xml:space="preserve"> </w:t>
      </w:r>
      <w:proofErr w:type="spellStart"/>
      <w:r w:rsidR="00CB11CD">
        <w:rPr>
          <w:sz w:val="20"/>
        </w:rPr>
        <w:t>Varadero</w:t>
      </w:r>
      <w:proofErr w:type="spellEnd"/>
      <w:r w:rsidR="004023E0">
        <w:rPr>
          <w:sz w:val="20"/>
        </w:rPr>
        <w:t xml:space="preserve"> </w:t>
      </w:r>
      <w:r w:rsidR="00CB11CD">
        <w:rPr>
          <w:sz w:val="20"/>
        </w:rPr>
        <w:t>5</w:t>
      </w:r>
      <w:r w:rsidR="005172B5">
        <w:rPr>
          <w:sz w:val="20"/>
        </w:rPr>
        <w:t>*</w:t>
      </w:r>
      <w:r w:rsidRPr="0043292D">
        <w:rPr>
          <w:sz w:val="20"/>
        </w:rPr>
        <w:t xml:space="preserve">**** </w:t>
      </w:r>
      <w:r w:rsidR="00651255">
        <w:rPr>
          <w:sz w:val="20"/>
        </w:rPr>
        <w:t>ou similaire</w:t>
      </w:r>
    </w:p>
    <w:p w14:paraId="1C67BFF8" w14:textId="77777777" w:rsidR="00755798" w:rsidRPr="001C6081" w:rsidRDefault="00755798" w:rsidP="00755798">
      <w:pPr>
        <w:pStyle w:val="Sansinterligne"/>
        <w:numPr>
          <w:ilvl w:val="0"/>
          <w:numId w:val="11"/>
        </w:numPr>
        <w:rPr>
          <w:sz w:val="20"/>
        </w:rPr>
      </w:pPr>
      <w:r w:rsidRPr="001C6081">
        <w:rPr>
          <w:sz w:val="20"/>
        </w:rPr>
        <w:t>Le logement en chambre double</w:t>
      </w:r>
    </w:p>
    <w:p w14:paraId="533C5DF1" w14:textId="4699FB23" w:rsidR="00755798" w:rsidRPr="001C6081" w:rsidRDefault="00755798" w:rsidP="00755798">
      <w:pPr>
        <w:pStyle w:val="Sansinterligne"/>
        <w:numPr>
          <w:ilvl w:val="0"/>
          <w:numId w:val="11"/>
        </w:numPr>
        <w:rPr>
          <w:sz w:val="20"/>
        </w:rPr>
      </w:pPr>
      <w:r w:rsidRPr="001C6081">
        <w:rPr>
          <w:sz w:val="20"/>
        </w:rPr>
        <w:t xml:space="preserve">La pension </w:t>
      </w:r>
      <w:r w:rsidR="0043292D" w:rsidRPr="0043292D">
        <w:rPr>
          <w:sz w:val="20"/>
        </w:rPr>
        <w:t>complète pendant le circuit et all Inclusive à Varadero</w:t>
      </w:r>
    </w:p>
    <w:p w14:paraId="4DECC004" w14:textId="68832FBD" w:rsidR="00755798" w:rsidRDefault="00755798" w:rsidP="00755798">
      <w:pPr>
        <w:pStyle w:val="Sansinterligne"/>
        <w:numPr>
          <w:ilvl w:val="0"/>
          <w:numId w:val="11"/>
        </w:numPr>
        <w:rPr>
          <w:sz w:val="20"/>
        </w:rPr>
      </w:pPr>
      <w:r w:rsidRPr="001C6081">
        <w:rPr>
          <w:sz w:val="20"/>
        </w:rPr>
        <w:t>Les visites et entrées telles que programmées</w:t>
      </w:r>
    </w:p>
    <w:p w14:paraId="0BCB6365" w14:textId="77777777" w:rsidR="00474A94" w:rsidRPr="001C6081" w:rsidRDefault="00474A94" w:rsidP="00474A94">
      <w:pPr>
        <w:pStyle w:val="Sansinterligne"/>
        <w:ind w:left="720"/>
        <w:rPr>
          <w:sz w:val="20"/>
        </w:rPr>
      </w:pPr>
    </w:p>
    <w:p w14:paraId="0E8F2EA6" w14:textId="77777777" w:rsidR="00755798" w:rsidRDefault="00755798" w:rsidP="00755798">
      <w:pPr>
        <w:pStyle w:val="Titre5"/>
      </w:pPr>
      <w:r w:rsidRPr="008F5894">
        <w:t>NOTRE PRIX NE COMPREND PAS :</w:t>
      </w:r>
    </w:p>
    <w:p w14:paraId="25FD5DF0" w14:textId="5F82B17E" w:rsidR="00755798" w:rsidRPr="001C6081" w:rsidRDefault="00755798" w:rsidP="00755798">
      <w:pPr>
        <w:pStyle w:val="Textebrut"/>
        <w:numPr>
          <w:ilvl w:val="0"/>
          <w:numId w:val="13"/>
        </w:numPr>
        <w:spacing w:after="0" w:line="240" w:lineRule="auto"/>
        <w:ind w:left="720"/>
        <w:rPr>
          <w:rFonts w:asciiTheme="minorHAnsi" w:hAnsiTheme="minorHAnsi" w:cs="Arial"/>
          <w:b/>
          <w:sz w:val="20"/>
        </w:rPr>
      </w:pPr>
      <w:r w:rsidRPr="001C6081">
        <w:rPr>
          <w:rFonts w:asciiTheme="minorHAnsi" w:hAnsiTheme="minorHAnsi" w:cs="Arial"/>
          <w:b/>
          <w:sz w:val="20"/>
        </w:rPr>
        <w:t xml:space="preserve">Le transport aérien PAR / </w:t>
      </w:r>
      <w:r w:rsidR="00254825">
        <w:rPr>
          <w:rFonts w:asciiTheme="minorHAnsi" w:hAnsiTheme="minorHAnsi" w:cs="Arial"/>
          <w:b/>
          <w:sz w:val="20"/>
        </w:rPr>
        <w:t>HAV</w:t>
      </w:r>
      <w:r w:rsidRPr="001C6081">
        <w:rPr>
          <w:rFonts w:asciiTheme="minorHAnsi" w:hAnsiTheme="minorHAnsi" w:cs="Arial"/>
          <w:b/>
          <w:sz w:val="20"/>
        </w:rPr>
        <w:t xml:space="preserve"> / PAR sur vol régulier</w:t>
      </w:r>
      <w:r w:rsidR="00254825">
        <w:rPr>
          <w:rFonts w:asciiTheme="minorHAnsi" w:hAnsiTheme="minorHAnsi" w:cs="Arial"/>
          <w:b/>
          <w:sz w:val="20"/>
        </w:rPr>
        <w:tab/>
      </w:r>
      <w:r w:rsidR="00254825">
        <w:rPr>
          <w:rFonts w:asciiTheme="minorHAnsi" w:hAnsiTheme="minorHAnsi" w:cs="Arial"/>
          <w:b/>
          <w:sz w:val="20"/>
        </w:rPr>
        <w:tab/>
      </w:r>
      <w:r w:rsidRPr="001C6081">
        <w:rPr>
          <w:rFonts w:asciiTheme="minorHAnsi" w:hAnsiTheme="minorHAnsi" w:cs="Arial"/>
          <w:b/>
          <w:sz w:val="20"/>
        </w:rPr>
        <w:tab/>
      </w:r>
      <w:r>
        <w:rPr>
          <w:rFonts w:asciiTheme="minorHAnsi" w:hAnsiTheme="minorHAnsi" w:cs="Arial"/>
          <w:b/>
          <w:sz w:val="20"/>
        </w:rPr>
        <w:tab/>
      </w:r>
      <w:r w:rsidRPr="001C6081">
        <w:rPr>
          <w:rFonts w:asciiTheme="minorHAnsi" w:hAnsiTheme="minorHAnsi" w:cs="Arial"/>
          <w:b/>
          <w:sz w:val="20"/>
        </w:rPr>
        <w:t>Nous consulter</w:t>
      </w:r>
    </w:p>
    <w:p w14:paraId="04098C8B" w14:textId="45FCB7DD" w:rsidR="00755798" w:rsidRPr="001C6081" w:rsidRDefault="00755798" w:rsidP="00755798">
      <w:pPr>
        <w:pStyle w:val="Textebrut"/>
        <w:numPr>
          <w:ilvl w:val="0"/>
          <w:numId w:val="13"/>
        </w:numPr>
        <w:spacing w:after="0" w:line="240" w:lineRule="auto"/>
        <w:ind w:left="720"/>
        <w:rPr>
          <w:rFonts w:asciiTheme="minorHAnsi" w:hAnsiTheme="minorHAnsi" w:cs="Arial"/>
          <w:b/>
          <w:sz w:val="20"/>
        </w:rPr>
      </w:pPr>
      <w:r w:rsidRPr="001C6081">
        <w:rPr>
          <w:rFonts w:asciiTheme="minorHAnsi" w:hAnsiTheme="minorHAnsi" w:cs="Arial"/>
          <w:b/>
          <w:sz w:val="20"/>
        </w:rPr>
        <w:t>Les taxes aérienne</w:t>
      </w:r>
      <w:r w:rsidR="00424B47">
        <w:rPr>
          <w:rFonts w:asciiTheme="minorHAnsi" w:hAnsiTheme="minorHAnsi" w:cs="Arial"/>
          <w:b/>
          <w:sz w:val="20"/>
        </w:rPr>
        <w:t>s</w:t>
      </w:r>
      <w:r w:rsidRPr="001C6081">
        <w:rPr>
          <w:rFonts w:asciiTheme="minorHAnsi" w:hAnsiTheme="minorHAnsi" w:cs="Arial"/>
          <w:b/>
          <w:sz w:val="20"/>
        </w:rPr>
        <w:tab/>
      </w:r>
      <w:r w:rsidRPr="001C6081">
        <w:rPr>
          <w:rFonts w:asciiTheme="minorHAnsi" w:hAnsiTheme="minorHAnsi" w:cs="Arial"/>
          <w:b/>
          <w:sz w:val="20"/>
        </w:rPr>
        <w:tab/>
      </w:r>
      <w:r w:rsidRPr="001C6081">
        <w:rPr>
          <w:rFonts w:asciiTheme="minorHAnsi" w:hAnsiTheme="minorHAnsi" w:cs="Arial"/>
          <w:b/>
          <w:sz w:val="20"/>
        </w:rPr>
        <w:tab/>
      </w:r>
      <w:r w:rsidRPr="001C6081">
        <w:rPr>
          <w:rFonts w:asciiTheme="minorHAnsi" w:hAnsiTheme="minorHAnsi" w:cs="Arial"/>
          <w:b/>
          <w:sz w:val="20"/>
        </w:rPr>
        <w:tab/>
      </w:r>
      <w:r w:rsidRPr="001C6081">
        <w:rPr>
          <w:rFonts w:asciiTheme="minorHAnsi" w:hAnsiTheme="minorHAnsi" w:cs="Arial"/>
          <w:b/>
          <w:sz w:val="20"/>
        </w:rPr>
        <w:tab/>
      </w:r>
      <w:r w:rsidRPr="001C6081">
        <w:rPr>
          <w:rFonts w:asciiTheme="minorHAnsi" w:hAnsiTheme="minorHAnsi" w:cs="Arial"/>
          <w:b/>
          <w:sz w:val="20"/>
        </w:rPr>
        <w:tab/>
      </w:r>
      <w:r w:rsidRPr="001C6081">
        <w:rPr>
          <w:rFonts w:asciiTheme="minorHAnsi" w:hAnsiTheme="minorHAnsi" w:cs="Arial"/>
          <w:b/>
          <w:sz w:val="20"/>
        </w:rPr>
        <w:tab/>
      </w:r>
    </w:p>
    <w:p w14:paraId="7D61677D" w14:textId="77777777" w:rsidR="00755798" w:rsidRPr="001C6081" w:rsidRDefault="00755798" w:rsidP="00755798">
      <w:pPr>
        <w:pStyle w:val="Sansinterligne"/>
        <w:numPr>
          <w:ilvl w:val="0"/>
          <w:numId w:val="13"/>
        </w:numPr>
        <w:ind w:left="720"/>
        <w:rPr>
          <w:sz w:val="20"/>
        </w:rPr>
      </w:pPr>
      <w:r w:rsidRPr="001C6081">
        <w:rPr>
          <w:sz w:val="20"/>
        </w:rPr>
        <w:t>L’assurance Assistance/Rapatriement/Annulation/Bagages</w:t>
      </w:r>
      <w:r w:rsidRPr="001C6081">
        <w:rPr>
          <w:sz w:val="20"/>
        </w:rPr>
        <w:tab/>
      </w:r>
      <w:r w:rsidRPr="001C6081">
        <w:rPr>
          <w:sz w:val="20"/>
        </w:rPr>
        <w:tab/>
      </w:r>
      <w:r w:rsidRPr="001C6081">
        <w:rPr>
          <w:sz w:val="20"/>
        </w:rPr>
        <w:tab/>
      </w:r>
      <w:r>
        <w:rPr>
          <w:sz w:val="20"/>
        </w:rPr>
        <w:tab/>
      </w:r>
      <w:r w:rsidRPr="001C6081">
        <w:rPr>
          <w:sz w:val="20"/>
        </w:rPr>
        <w:t>2,5 %</w:t>
      </w:r>
    </w:p>
    <w:p w14:paraId="1CCC330E" w14:textId="77777777" w:rsidR="00755798" w:rsidRPr="001C6081" w:rsidRDefault="00755798" w:rsidP="00755798">
      <w:pPr>
        <w:pStyle w:val="Sansinterligne"/>
        <w:numPr>
          <w:ilvl w:val="0"/>
          <w:numId w:val="13"/>
        </w:numPr>
        <w:ind w:left="720"/>
        <w:rPr>
          <w:sz w:val="20"/>
        </w:rPr>
      </w:pPr>
      <w:r w:rsidRPr="001C6081">
        <w:rPr>
          <w:sz w:val="20"/>
        </w:rPr>
        <w:t>La réduction enfant -12 ans partageant la chambre des parents</w:t>
      </w:r>
      <w:r w:rsidRPr="001C6081">
        <w:rPr>
          <w:sz w:val="20"/>
        </w:rPr>
        <w:tab/>
      </w:r>
      <w:r w:rsidRPr="001C6081">
        <w:rPr>
          <w:sz w:val="20"/>
        </w:rPr>
        <w:tab/>
      </w:r>
      <w:r w:rsidRPr="001C6081">
        <w:rPr>
          <w:sz w:val="20"/>
        </w:rPr>
        <w:tab/>
        <w:t>-40 %</w:t>
      </w:r>
    </w:p>
    <w:p w14:paraId="60CF5150" w14:textId="74D5E6EE" w:rsidR="00755798" w:rsidRPr="001C6081" w:rsidRDefault="00755798" w:rsidP="00755798">
      <w:pPr>
        <w:pStyle w:val="Sansinterligne"/>
        <w:numPr>
          <w:ilvl w:val="0"/>
          <w:numId w:val="13"/>
        </w:numPr>
        <w:ind w:left="720"/>
        <w:rPr>
          <w:sz w:val="20"/>
        </w:rPr>
      </w:pPr>
      <w:r w:rsidRPr="001C6081">
        <w:rPr>
          <w:sz w:val="20"/>
        </w:rPr>
        <w:t>Le supplém</w:t>
      </w:r>
      <w:r>
        <w:rPr>
          <w:sz w:val="20"/>
        </w:rPr>
        <w:t>ent chambre individuelle</w:t>
      </w:r>
      <w:r>
        <w:rPr>
          <w:sz w:val="20"/>
        </w:rPr>
        <w:tab/>
      </w:r>
      <w:r>
        <w:rPr>
          <w:sz w:val="20"/>
        </w:rPr>
        <w:tab/>
      </w:r>
      <w:r>
        <w:rPr>
          <w:sz w:val="20"/>
        </w:rPr>
        <w:tab/>
      </w:r>
      <w:r>
        <w:rPr>
          <w:sz w:val="20"/>
        </w:rPr>
        <w:tab/>
      </w:r>
      <w:r>
        <w:rPr>
          <w:sz w:val="20"/>
        </w:rPr>
        <w:tab/>
      </w:r>
      <w:r>
        <w:rPr>
          <w:sz w:val="20"/>
        </w:rPr>
        <w:tab/>
      </w:r>
      <w:r w:rsidR="00BA4136">
        <w:rPr>
          <w:sz w:val="20"/>
        </w:rPr>
        <w:t>220</w:t>
      </w:r>
      <w:r w:rsidRPr="001C6081">
        <w:rPr>
          <w:sz w:val="20"/>
        </w:rPr>
        <w:t xml:space="preserve"> €</w:t>
      </w:r>
      <w:r w:rsidR="00BA4136">
        <w:rPr>
          <w:sz w:val="20"/>
        </w:rPr>
        <w:t xml:space="preserve"> (com. Agence = 30 €)</w:t>
      </w:r>
    </w:p>
    <w:p w14:paraId="0C6F50DE" w14:textId="6328D66F" w:rsidR="00755798" w:rsidRDefault="00755798" w:rsidP="00755798">
      <w:pPr>
        <w:pStyle w:val="Sansinterligne"/>
        <w:numPr>
          <w:ilvl w:val="0"/>
          <w:numId w:val="13"/>
        </w:numPr>
        <w:ind w:left="720"/>
      </w:pPr>
      <w:bookmarkStart w:id="8" w:name="_Hlk129354666"/>
      <w:r w:rsidRPr="001C6081">
        <w:rPr>
          <w:sz w:val="20"/>
        </w:rPr>
        <w:t xml:space="preserve">La carte touristique </w:t>
      </w:r>
      <w:r w:rsidR="00CB11CD">
        <w:rPr>
          <w:sz w:val="20"/>
        </w:rPr>
        <w:t>obligatoire</w:t>
      </w:r>
      <w:r w:rsidRPr="00556B4A">
        <w:tab/>
      </w:r>
      <w:r>
        <w:tab/>
      </w:r>
      <w:r>
        <w:tab/>
      </w:r>
      <w:r>
        <w:tab/>
      </w:r>
      <w:proofErr w:type="gramStart"/>
      <w:r>
        <w:tab/>
        <w:t xml:space="preserve">  </w:t>
      </w:r>
      <w:r>
        <w:tab/>
      </w:r>
      <w:proofErr w:type="gramEnd"/>
      <w:r>
        <w:tab/>
      </w:r>
      <w:r w:rsidRPr="00556B4A">
        <w:t>25 €</w:t>
      </w:r>
      <w:r w:rsidR="00CC2564">
        <w:t xml:space="preserve"> (non commissionné)</w:t>
      </w:r>
    </w:p>
    <w:bookmarkEnd w:id="8"/>
    <w:p w14:paraId="38D07A23" w14:textId="77777777" w:rsidR="00CB11CD" w:rsidRDefault="00CB11CD" w:rsidP="00CB11CD">
      <w:pPr>
        <w:pStyle w:val="Sansinterligne"/>
      </w:pPr>
    </w:p>
    <w:p w14:paraId="257E1038" w14:textId="159892D6" w:rsidR="00755798" w:rsidRDefault="00755798" w:rsidP="00755798">
      <w:pPr>
        <w:pStyle w:val="Titre5"/>
      </w:pPr>
      <w:r w:rsidRPr="008F5894">
        <w:t>OPTIONS :</w:t>
      </w:r>
    </w:p>
    <w:p w14:paraId="7296EBC3" w14:textId="5569EA6E" w:rsidR="006F040F" w:rsidRPr="00BA4136" w:rsidRDefault="00BA4136" w:rsidP="00BA4136">
      <w:pPr>
        <w:spacing w:after="0"/>
        <w:rPr>
          <w:rStyle w:val="Accentuationlgre"/>
          <w:i w:val="0"/>
          <w:iCs w:val="0"/>
          <w:color w:val="auto"/>
          <w:sz w:val="20"/>
          <w:szCs w:val="20"/>
        </w:rPr>
      </w:pPr>
      <w:r w:rsidRPr="00BA4136">
        <w:rPr>
          <w:sz w:val="20"/>
          <w:szCs w:val="20"/>
        </w:rPr>
        <w:t xml:space="preserve">Extension de séjour au Grand </w:t>
      </w:r>
      <w:proofErr w:type="spellStart"/>
      <w:r w:rsidRPr="00BA4136">
        <w:rPr>
          <w:sz w:val="20"/>
          <w:szCs w:val="20"/>
        </w:rPr>
        <w:t>Memories</w:t>
      </w:r>
      <w:proofErr w:type="spellEnd"/>
      <w:r w:rsidRPr="00BA4136">
        <w:rPr>
          <w:sz w:val="20"/>
          <w:szCs w:val="20"/>
        </w:rPr>
        <w:t xml:space="preserve"> </w:t>
      </w:r>
      <w:proofErr w:type="spellStart"/>
      <w:r w:rsidRPr="00BA4136">
        <w:rPr>
          <w:sz w:val="20"/>
          <w:szCs w:val="20"/>
        </w:rPr>
        <w:t>Varadero</w:t>
      </w:r>
      <w:proofErr w:type="spellEnd"/>
      <w:r w:rsidR="00577089" w:rsidRPr="00BA4136">
        <w:rPr>
          <w:sz w:val="20"/>
          <w:szCs w:val="20"/>
        </w:rPr>
        <w:t xml:space="preserve"> </w:t>
      </w:r>
      <w:r w:rsidRPr="00BA4136">
        <w:rPr>
          <w:sz w:val="20"/>
          <w:szCs w:val="20"/>
        </w:rPr>
        <w:t>5</w:t>
      </w:r>
      <w:r w:rsidR="00577089" w:rsidRPr="00BA4136">
        <w:rPr>
          <w:sz w:val="20"/>
          <w:szCs w:val="20"/>
        </w:rPr>
        <w:t xml:space="preserve">**** </w:t>
      </w:r>
      <w:r w:rsidRPr="00BA4136">
        <w:rPr>
          <w:sz w:val="20"/>
          <w:szCs w:val="20"/>
        </w:rPr>
        <w:tab/>
      </w:r>
      <w:r w:rsidRPr="00BA4136">
        <w:rPr>
          <w:sz w:val="20"/>
          <w:szCs w:val="20"/>
        </w:rPr>
        <w:tab/>
      </w:r>
      <w:r w:rsidRPr="00BA4136">
        <w:rPr>
          <w:sz w:val="20"/>
          <w:szCs w:val="20"/>
        </w:rPr>
        <w:tab/>
      </w:r>
      <w:r w:rsidRPr="00BA4136">
        <w:rPr>
          <w:sz w:val="20"/>
          <w:szCs w:val="20"/>
        </w:rPr>
        <w:tab/>
        <w:t>100 € / pax / nuit (com. Agence 12€)</w:t>
      </w:r>
    </w:p>
    <w:sectPr w:rsidR="006F040F" w:rsidRPr="00BA4136" w:rsidSect="00FA6801">
      <w:headerReference w:type="default" r:id="rId13"/>
      <w:footerReference w:type="default" r:id="rId14"/>
      <w:pgSz w:w="11906" w:h="16838"/>
      <w:pgMar w:top="2410" w:right="567" w:bottom="992" w:left="56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8668B" w14:textId="77777777" w:rsidR="00A3183D" w:rsidRDefault="00A3183D" w:rsidP="00EA6E0B">
      <w:pPr>
        <w:spacing w:after="0" w:line="240" w:lineRule="auto"/>
      </w:pPr>
      <w:r>
        <w:separator/>
      </w:r>
    </w:p>
  </w:endnote>
  <w:endnote w:type="continuationSeparator" w:id="0">
    <w:p w14:paraId="69089C46" w14:textId="77777777" w:rsidR="00A3183D" w:rsidRDefault="00A3183D" w:rsidP="00EA6E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otype Sorts">
    <w:altName w:val="Symbol"/>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 w:name="Monotype Corsiva">
    <w:panose1 w:val="03010101010201010101"/>
    <w:charset w:val="00"/>
    <w:family w:val="script"/>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17AA0" w14:textId="79DBA7A4" w:rsidR="008C1851" w:rsidRDefault="00D4238C" w:rsidP="00D4238C">
    <w:pPr>
      <w:jc w:val="center"/>
      <w:rPr>
        <w:sz w:val="18"/>
      </w:rPr>
    </w:pPr>
    <w:r w:rsidRPr="003F7F99">
      <w:rPr>
        <w:sz w:val="18"/>
      </w:rPr>
      <w:t>BLEU MARINE –</w:t>
    </w:r>
    <w:r w:rsidR="008533A0" w:rsidRPr="008533A0">
      <w:rPr>
        <w:sz w:val="18"/>
      </w:rPr>
      <w:t>324 rue Joseph Vallot</w:t>
    </w:r>
    <w:r>
      <w:rPr>
        <w:sz w:val="18"/>
      </w:rPr>
      <w:t xml:space="preserve">– 74400 Chamonix – Tel : 04 50 93 02 98 </w:t>
    </w:r>
    <w:r w:rsidRPr="003F7F99">
      <w:rPr>
        <w:sz w:val="18"/>
      </w:rPr>
      <w:t xml:space="preserve">- Courriel : </w:t>
    </w:r>
    <w:hyperlink r:id="rId1" w:history="1">
      <w:r w:rsidRPr="003F7F99">
        <w:rPr>
          <w:rStyle w:val="Lienhypertexte"/>
          <w:sz w:val="18"/>
        </w:rPr>
        <w:t>devisgroupes@bleumarinetour.com</w:t>
      </w:r>
    </w:hyperlink>
    <w:r>
      <w:rPr>
        <w:sz w:val="18"/>
      </w:rPr>
      <w:br/>
    </w:r>
    <w:r w:rsidRPr="003F7F99">
      <w:rPr>
        <w:sz w:val="18"/>
      </w:rPr>
      <w:t>Siret : 411065931000</w:t>
    </w:r>
    <w:r>
      <w:rPr>
        <w:sz w:val="18"/>
      </w:rPr>
      <w:t>98</w:t>
    </w:r>
    <w:r w:rsidRPr="003F7F99">
      <w:rPr>
        <w:sz w:val="18"/>
      </w:rPr>
      <w:t xml:space="preserve"> – Capital 35 000 Euros – Licence 045-02-0002 – </w:t>
    </w:r>
    <w:r>
      <w:rPr>
        <w:sz w:val="18"/>
      </w:rPr>
      <w:t>ATRADIUS</w:t>
    </w:r>
  </w:p>
  <w:p w14:paraId="7ABB2CA5" w14:textId="77777777" w:rsidR="008533A0" w:rsidRPr="00C73A6D" w:rsidRDefault="008533A0" w:rsidP="00D4238C">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121E5" w14:textId="77777777" w:rsidR="00A3183D" w:rsidRDefault="00A3183D" w:rsidP="00EA6E0B">
      <w:pPr>
        <w:spacing w:after="0" w:line="240" w:lineRule="auto"/>
      </w:pPr>
      <w:r>
        <w:separator/>
      </w:r>
    </w:p>
  </w:footnote>
  <w:footnote w:type="continuationSeparator" w:id="0">
    <w:p w14:paraId="5B71896B" w14:textId="77777777" w:rsidR="00A3183D" w:rsidRDefault="00A3183D" w:rsidP="00EA6E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A605B" w14:textId="77777777" w:rsidR="00474A94" w:rsidRDefault="00474A94" w:rsidP="00EA6E0B">
    <w:pPr>
      <w:pStyle w:val="Textebrut"/>
      <w:rPr>
        <w:rFonts w:ascii="Rockwell" w:hAnsi="Rockwell"/>
        <w:color w:val="333399"/>
        <w:sz w:val="18"/>
      </w:rPr>
    </w:pPr>
  </w:p>
  <w:p w14:paraId="12A1D799" w14:textId="10D3EDE7" w:rsidR="001A3424" w:rsidRDefault="00AF708E" w:rsidP="00EA6E0B">
    <w:pPr>
      <w:pStyle w:val="Textebrut"/>
      <w:rPr>
        <w:rFonts w:ascii="Rockwell" w:hAnsi="Rockwell"/>
        <w:color w:val="333399"/>
        <w:sz w:val="18"/>
      </w:rPr>
    </w:pPr>
    <w:r>
      <w:rPr>
        <w:noProof/>
      </w:rPr>
      <w:drawing>
        <wp:anchor distT="0" distB="0" distL="114300" distR="114300" simplePos="0" relativeHeight="251661312" behindDoc="1" locked="0" layoutInCell="1" allowOverlap="1" wp14:anchorId="72609CEE" wp14:editId="50DDDA10">
          <wp:simplePos x="0" y="0"/>
          <wp:positionH relativeFrom="column">
            <wp:posOffset>-590550</wp:posOffset>
          </wp:positionH>
          <wp:positionV relativeFrom="paragraph">
            <wp:posOffset>247650</wp:posOffset>
          </wp:positionV>
          <wp:extent cx="7353300" cy="10391854"/>
          <wp:effectExtent l="0" t="0" r="0" b="952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53300" cy="103918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6801">
      <w:rPr>
        <w:noProof/>
      </w:rPr>
      <w:drawing>
        <wp:anchor distT="0" distB="0" distL="114300" distR="114300" simplePos="0" relativeHeight="251659264" behindDoc="0" locked="0" layoutInCell="1" allowOverlap="1" wp14:anchorId="65A8ABA2" wp14:editId="55874FB7">
          <wp:simplePos x="0" y="0"/>
          <wp:positionH relativeFrom="margin">
            <wp:posOffset>-189230</wp:posOffset>
          </wp:positionH>
          <wp:positionV relativeFrom="margin">
            <wp:posOffset>-1368425</wp:posOffset>
          </wp:positionV>
          <wp:extent cx="2828925" cy="860425"/>
          <wp:effectExtent l="0" t="0" r="9525" b="0"/>
          <wp:wrapThrough wrapText="bothSides">
            <wp:wrapPolygon edited="0">
              <wp:start x="1455" y="0"/>
              <wp:lineTo x="582" y="2391"/>
              <wp:lineTo x="0" y="5739"/>
              <wp:lineTo x="0" y="10999"/>
              <wp:lineTo x="873" y="15782"/>
              <wp:lineTo x="1455" y="15782"/>
              <wp:lineTo x="145" y="18651"/>
              <wp:lineTo x="145" y="21042"/>
              <wp:lineTo x="1745" y="21042"/>
              <wp:lineTo x="3055" y="21042"/>
              <wp:lineTo x="4800" y="20564"/>
              <wp:lineTo x="4945" y="18651"/>
              <wp:lineTo x="3636" y="15782"/>
              <wp:lineTo x="13527" y="15782"/>
              <wp:lineTo x="21527" y="12434"/>
              <wp:lineTo x="21527" y="5261"/>
              <wp:lineTo x="21382" y="3348"/>
              <wp:lineTo x="3491" y="0"/>
              <wp:lineTo x="1455" y="0"/>
            </wp:wrapPolygon>
          </wp:wrapThrough>
          <wp:docPr id="1" name="Picture 1" descr="http://www.bleumarinetour.com/wp-content/uploads/2015/01/logo_bleu_2015_493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leumarinetour.com/wp-content/uploads/2015/01/logo_bleu_2015_493x150.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28925" cy="860425"/>
                  </a:xfrm>
                  <a:prstGeom prst="rect">
                    <a:avLst/>
                  </a:prstGeom>
                  <a:noFill/>
                  <a:ln>
                    <a:noFill/>
                  </a:ln>
                </pic:spPr>
              </pic:pic>
            </a:graphicData>
          </a:graphic>
        </wp:anchor>
      </w:drawing>
    </w:r>
  </w:p>
  <w:p w14:paraId="65D8BA1C" w14:textId="30C5859B" w:rsidR="001A3424" w:rsidRPr="00EA6E0B" w:rsidRDefault="001A3424" w:rsidP="00286461">
    <w:pPr>
      <w:pBdr>
        <w:bottom w:val="single" w:sz="4" w:space="1" w:color="1F497D"/>
      </w:pBdr>
      <w:jc w:val="right"/>
      <w:rPr>
        <w:rFonts w:ascii="Monotype Corsiva" w:hAnsi="Monotype Corsiva"/>
        <w:color w:val="1F497D"/>
        <w:sz w:val="32"/>
      </w:rPr>
    </w:pPr>
    <w:r w:rsidRPr="00EA6E0B">
      <w:rPr>
        <w:rFonts w:ascii="Monotype Corsiva" w:hAnsi="Monotype Corsiva"/>
        <w:color w:val="1F497D"/>
        <w:sz w:val="32"/>
      </w:rPr>
      <w:t xml:space="preserve">Une production au service des </w:t>
    </w:r>
    <w:r w:rsidR="00286461">
      <w:rPr>
        <w:rFonts w:ascii="Monotype Corsiva" w:hAnsi="Monotype Corsiva"/>
        <w:color w:val="1F497D"/>
        <w:sz w:val="32"/>
      </w:rPr>
      <w:t>p</w:t>
    </w:r>
    <w:r w:rsidRPr="00EA6E0B">
      <w:rPr>
        <w:rFonts w:ascii="Monotype Corsiva" w:hAnsi="Monotype Corsiva"/>
        <w:color w:val="1F497D"/>
        <w:sz w:val="32"/>
      </w:rPr>
      <w:t>rofessionnels</w:t>
    </w:r>
  </w:p>
  <w:p w14:paraId="4668A07C" w14:textId="68A1EEF0" w:rsidR="00B93D4E" w:rsidRDefault="00A13EBC" w:rsidP="00B93D4E">
    <w:pPr>
      <w:pStyle w:val="Titre2"/>
      <w:jc w:val="right"/>
      <w:rPr>
        <w:rStyle w:val="Titre4Car"/>
      </w:rPr>
    </w:pPr>
    <w:r>
      <w:rPr>
        <w:rStyle w:val="Titre2Car"/>
        <w:rFonts w:ascii="Forte" w:hAnsi="Forte"/>
      </w:rPr>
      <w:t>Les 3 Belles Cubaines</w:t>
    </w:r>
    <w:r w:rsidR="003F7F99">
      <w:rPr>
        <w:sz w:val="44"/>
        <w:szCs w:val="36"/>
      </w:rPr>
      <w:br/>
    </w:r>
    <w:r>
      <w:rPr>
        <w:rStyle w:val="Titre3Car"/>
        <w:sz w:val="24"/>
        <w:szCs w:val="24"/>
      </w:rPr>
      <w:t>La Havane / Cienfuegos / Trinidad / Varadero</w:t>
    </w:r>
    <w:r w:rsidR="00B93D4E" w:rsidRPr="005B5904">
      <w:rPr>
        <w:rStyle w:val="Titre3Car"/>
        <w:sz w:val="24"/>
        <w:szCs w:val="24"/>
      </w:rPr>
      <w:br/>
    </w:r>
    <w:r>
      <w:rPr>
        <w:rStyle w:val="Titre4Car"/>
      </w:rPr>
      <w:t>Circuit 9 jours / 7 nuits</w:t>
    </w:r>
  </w:p>
  <w:p w14:paraId="27584E4C" w14:textId="39D7F2A8" w:rsidR="00C775C7" w:rsidRPr="00C775C7" w:rsidRDefault="00C775C7" w:rsidP="00C775C7">
    <w:pPr>
      <w:jc w:val="right"/>
    </w:pPr>
    <w:r w:rsidRPr="00BF348C">
      <w:rPr>
        <w:rStyle w:val="Titre3Car"/>
        <w:b/>
        <w:color w:val="FF0000"/>
        <w:sz w:val="24"/>
        <w:szCs w:val="24"/>
      </w:rPr>
      <w:t xml:space="preserve">Circuit </w:t>
    </w:r>
    <w:r>
      <w:rPr>
        <w:rStyle w:val="Titre3Car"/>
        <w:b/>
        <w:color w:val="FF0000"/>
        <w:sz w:val="24"/>
        <w:szCs w:val="24"/>
      </w:rPr>
      <w:t>9</w:t>
    </w:r>
    <w:r w:rsidRPr="00BF348C">
      <w:rPr>
        <w:rStyle w:val="Titre3Car"/>
        <w:b/>
        <w:color w:val="FF0000"/>
        <w:sz w:val="24"/>
        <w:szCs w:val="24"/>
      </w:rPr>
      <w:t xml:space="preserve"> Jours / </w:t>
    </w:r>
    <w:r>
      <w:rPr>
        <w:rStyle w:val="Titre3Car"/>
        <w:b/>
        <w:color w:val="FF0000"/>
        <w:sz w:val="24"/>
        <w:szCs w:val="24"/>
      </w:rPr>
      <w:t>7</w:t>
    </w:r>
    <w:r w:rsidRPr="00BF348C">
      <w:rPr>
        <w:rStyle w:val="Titre3Car"/>
        <w:b/>
        <w:color w:val="FF0000"/>
        <w:sz w:val="24"/>
        <w:szCs w:val="24"/>
      </w:rPr>
      <w:t xml:space="preserve"> Nuits - limité à </w:t>
    </w:r>
    <w:r>
      <w:rPr>
        <w:rStyle w:val="Titre3Car"/>
        <w:b/>
        <w:color w:val="FF0000"/>
        <w:sz w:val="24"/>
        <w:szCs w:val="24"/>
      </w:rPr>
      <w:t>16</w:t>
    </w:r>
    <w:r w:rsidRPr="00BF348C">
      <w:rPr>
        <w:rStyle w:val="Titre3Car"/>
        <w:b/>
        <w:color w:val="FF0000"/>
        <w:sz w:val="24"/>
        <w:szCs w:val="24"/>
      </w:rPr>
      <w:t xml:space="preserve"> pax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11.25pt;height:11.25pt" o:bullet="t">
        <v:imagedata r:id="rId1" o:title="msoB291"/>
      </v:shape>
    </w:pict>
  </w:numPicBullet>
  <w:abstractNum w:abstractNumId="0" w15:restartNumberingAfterBreak="0">
    <w:nsid w:val="01A53FCF"/>
    <w:multiLevelType w:val="hybridMultilevel"/>
    <w:tmpl w:val="5DA27A4A"/>
    <w:lvl w:ilvl="0" w:tplc="040C0007">
      <w:start w:val="1"/>
      <w:numFmt w:val="bullet"/>
      <w:lvlText w:val=""/>
      <w:lvlPicBulletId w:val="0"/>
      <w:lvlJc w:val="left"/>
      <w:pPr>
        <w:ind w:left="2880" w:hanging="360"/>
      </w:pPr>
      <w:rPr>
        <w:rFonts w:ascii="Symbol" w:hAnsi="Symbol"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1" w15:restartNumberingAfterBreak="0">
    <w:nsid w:val="08DF0BC0"/>
    <w:multiLevelType w:val="hybridMultilevel"/>
    <w:tmpl w:val="0E785C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574496"/>
    <w:multiLevelType w:val="hybridMultilevel"/>
    <w:tmpl w:val="CE0A0A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4A0BCD"/>
    <w:multiLevelType w:val="hybridMultilevel"/>
    <w:tmpl w:val="470E54CC"/>
    <w:lvl w:ilvl="0" w:tplc="C078452E">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9EB7161"/>
    <w:multiLevelType w:val="hybridMultilevel"/>
    <w:tmpl w:val="DA2ED93A"/>
    <w:lvl w:ilvl="0" w:tplc="28607686">
      <w:start w:val="1"/>
      <w:numFmt w:val="bullet"/>
      <w:lvlText w:val=""/>
      <w:lvlJc w:val="left"/>
      <w:pPr>
        <w:tabs>
          <w:tab w:val="num" w:pos="360"/>
        </w:tabs>
        <w:ind w:left="360" w:hanging="360"/>
      </w:pPr>
      <w:rPr>
        <w:rFonts w:ascii="Symbol" w:hAnsi="Symbol" w:hint="default"/>
        <w:color w:val="auto"/>
      </w:rPr>
    </w:lvl>
    <w:lvl w:ilvl="1" w:tplc="331C3C92">
      <w:start w:val="20"/>
      <w:numFmt w:val="bullet"/>
      <w:lvlText w:val=""/>
      <w:lvlJc w:val="left"/>
      <w:pPr>
        <w:tabs>
          <w:tab w:val="num" w:pos="1440"/>
        </w:tabs>
        <w:ind w:left="1440" w:hanging="360"/>
      </w:pPr>
      <w:rPr>
        <w:rFonts w:ascii="Monotype Sorts" w:eastAsia="Times New Roman" w:hAnsi="Monotype Sorts"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7C3AD4"/>
    <w:multiLevelType w:val="hybridMultilevel"/>
    <w:tmpl w:val="3E407F2A"/>
    <w:lvl w:ilvl="0" w:tplc="7FA2FE1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02A4235"/>
    <w:multiLevelType w:val="hybridMultilevel"/>
    <w:tmpl w:val="4C5AA260"/>
    <w:lvl w:ilvl="0" w:tplc="A9DCC736">
      <w:start w:val="1"/>
      <w:numFmt w:val="bullet"/>
      <w:lvlText w:val=""/>
      <w:lvlJc w:val="left"/>
      <w:pPr>
        <w:tabs>
          <w:tab w:val="num" w:pos="360"/>
        </w:tabs>
        <w:ind w:left="36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0D8680F"/>
    <w:multiLevelType w:val="hybridMultilevel"/>
    <w:tmpl w:val="8A24041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40E6027E"/>
    <w:multiLevelType w:val="multilevel"/>
    <w:tmpl w:val="760409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041410"/>
    <w:multiLevelType w:val="hybridMultilevel"/>
    <w:tmpl w:val="2C9E1D9A"/>
    <w:lvl w:ilvl="0" w:tplc="A0A8F5D2">
      <w:start w:val="625"/>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B12094C"/>
    <w:multiLevelType w:val="hybridMultilevel"/>
    <w:tmpl w:val="BB146FB4"/>
    <w:lvl w:ilvl="0" w:tplc="040C0007">
      <w:start w:val="1"/>
      <w:numFmt w:val="bullet"/>
      <w:lvlText w:val=""/>
      <w:lvlPicBulletId w:val="0"/>
      <w:lvlJc w:val="left"/>
      <w:pPr>
        <w:ind w:left="2880" w:hanging="360"/>
      </w:pPr>
      <w:rPr>
        <w:rFonts w:ascii="Symbol" w:hAnsi="Symbol"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11" w15:restartNumberingAfterBreak="0">
    <w:nsid w:val="68F418BE"/>
    <w:multiLevelType w:val="hybridMultilevel"/>
    <w:tmpl w:val="C97658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A784C6A"/>
    <w:multiLevelType w:val="hybridMultilevel"/>
    <w:tmpl w:val="AB4878EA"/>
    <w:lvl w:ilvl="0" w:tplc="040C0001">
      <w:start w:val="1"/>
      <w:numFmt w:val="bullet"/>
      <w:lvlText w:val=""/>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num w:numId="1" w16cid:durableId="1412774221">
    <w:abstractNumId w:val="2"/>
  </w:num>
  <w:num w:numId="2" w16cid:durableId="843476212">
    <w:abstractNumId w:val="10"/>
  </w:num>
  <w:num w:numId="3" w16cid:durableId="1593860118">
    <w:abstractNumId w:val="0"/>
  </w:num>
  <w:num w:numId="4" w16cid:durableId="5593562">
    <w:abstractNumId w:val="12"/>
  </w:num>
  <w:num w:numId="5" w16cid:durableId="1179347264">
    <w:abstractNumId w:val="3"/>
  </w:num>
  <w:num w:numId="6" w16cid:durableId="75447537">
    <w:abstractNumId w:val="8"/>
  </w:num>
  <w:num w:numId="7" w16cid:durableId="361590718">
    <w:abstractNumId w:val="5"/>
  </w:num>
  <w:num w:numId="8" w16cid:durableId="233470208">
    <w:abstractNumId w:val="4"/>
  </w:num>
  <w:num w:numId="9" w16cid:durableId="1369603258">
    <w:abstractNumId w:val="6"/>
  </w:num>
  <w:num w:numId="10" w16cid:durableId="1880121043">
    <w:abstractNumId w:val="9"/>
  </w:num>
  <w:num w:numId="11" w16cid:durableId="356008685">
    <w:abstractNumId w:val="11"/>
  </w:num>
  <w:num w:numId="12" w16cid:durableId="621575457">
    <w:abstractNumId w:val="1"/>
  </w:num>
  <w:num w:numId="13" w16cid:durableId="4942865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EBC"/>
    <w:rsid w:val="00020784"/>
    <w:rsid w:val="000570A9"/>
    <w:rsid w:val="000639AF"/>
    <w:rsid w:val="00077C24"/>
    <w:rsid w:val="000879B3"/>
    <w:rsid w:val="000C0925"/>
    <w:rsid w:val="000D33DF"/>
    <w:rsid w:val="000F41CB"/>
    <w:rsid w:val="00105292"/>
    <w:rsid w:val="001161F6"/>
    <w:rsid w:val="00120F39"/>
    <w:rsid w:val="001352FF"/>
    <w:rsid w:val="001876C0"/>
    <w:rsid w:val="001A3424"/>
    <w:rsid w:val="001B5989"/>
    <w:rsid w:val="001B68D5"/>
    <w:rsid w:val="001C180C"/>
    <w:rsid w:val="001C300A"/>
    <w:rsid w:val="001C73F2"/>
    <w:rsid w:val="001D12AB"/>
    <w:rsid w:val="001D6A0C"/>
    <w:rsid w:val="001D7D1F"/>
    <w:rsid w:val="001F3701"/>
    <w:rsid w:val="002205D6"/>
    <w:rsid w:val="002373A3"/>
    <w:rsid w:val="00254825"/>
    <w:rsid w:val="002661A1"/>
    <w:rsid w:val="00275D93"/>
    <w:rsid w:val="002803D5"/>
    <w:rsid w:val="00286461"/>
    <w:rsid w:val="002925DC"/>
    <w:rsid w:val="00296F4D"/>
    <w:rsid w:val="002C2F52"/>
    <w:rsid w:val="002D1103"/>
    <w:rsid w:val="002D206C"/>
    <w:rsid w:val="002D6B72"/>
    <w:rsid w:val="00301712"/>
    <w:rsid w:val="003131DB"/>
    <w:rsid w:val="003228D1"/>
    <w:rsid w:val="00337BF2"/>
    <w:rsid w:val="003558CE"/>
    <w:rsid w:val="003626D7"/>
    <w:rsid w:val="00366B66"/>
    <w:rsid w:val="003702F9"/>
    <w:rsid w:val="00396999"/>
    <w:rsid w:val="003A1691"/>
    <w:rsid w:val="003A53A6"/>
    <w:rsid w:val="003C1350"/>
    <w:rsid w:val="003D607D"/>
    <w:rsid w:val="003D6C26"/>
    <w:rsid w:val="003F1BEF"/>
    <w:rsid w:val="003F35FA"/>
    <w:rsid w:val="003F7F99"/>
    <w:rsid w:val="004023E0"/>
    <w:rsid w:val="00403D99"/>
    <w:rsid w:val="004049FC"/>
    <w:rsid w:val="00416BE1"/>
    <w:rsid w:val="00424B47"/>
    <w:rsid w:val="0043292D"/>
    <w:rsid w:val="004370EB"/>
    <w:rsid w:val="00444F0A"/>
    <w:rsid w:val="0044558D"/>
    <w:rsid w:val="00450BEA"/>
    <w:rsid w:val="004557D6"/>
    <w:rsid w:val="00457295"/>
    <w:rsid w:val="00470D7F"/>
    <w:rsid w:val="0047338B"/>
    <w:rsid w:val="00474A94"/>
    <w:rsid w:val="004B1962"/>
    <w:rsid w:val="004B3C4E"/>
    <w:rsid w:val="004D3335"/>
    <w:rsid w:val="004D3C8A"/>
    <w:rsid w:val="005172B5"/>
    <w:rsid w:val="00517603"/>
    <w:rsid w:val="00523785"/>
    <w:rsid w:val="00544AAA"/>
    <w:rsid w:val="00560934"/>
    <w:rsid w:val="0056218B"/>
    <w:rsid w:val="00562B3E"/>
    <w:rsid w:val="00564AE3"/>
    <w:rsid w:val="00577089"/>
    <w:rsid w:val="005836A7"/>
    <w:rsid w:val="005956BC"/>
    <w:rsid w:val="00596AF9"/>
    <w:rsid w:val="005B2498"/>
    <w:rsid w:val="005B44F0"/>
    <w:rsid w:val="005B5904"/>
    <w:rsid w:val="005F2FB5"/>
    <w:rsid w:val="00614D60"/>
    <w:rsid w:val="00651255"/>
    <w:rsid w:val="006578A3"/>
    <w:rsid w:val="00673DB5"/>
    <w:rsid w:val="00680EED"/>
    <w:rsid w:val="006A0341"/>
    <w:rsid w:val="006C352B"/>
    <w:rsid w:val="006E2BC4"/>
    <w:rsid w:val="006E4D65"/>
    <w:rsid w:val="006F040F"/>
    <w:rsid w:val="006F21F3"/>
    <w:rsid w:val="006F41F6"/>
    <w:rsid w:val="00705FDD"/>
    <w:rsid w:val="007362CB"/>
    <w:rsid w:val="00744E8B"/>
    <w:rsid w:val="0075048B"/>
    <w:rsid w:val="0075066D"/>
    <w:rsid w:val="00755798"/>
    <w:rsid w:val="0076083B"/>
    <w:rsid w:val="00774F6D"/>
    <w:rsid w:val="007869B9"/>
    <w:rsid w:val="00797CC3"/>
    <w:rsid w:val="007C7527"/>
    <w:rsid w:val="007D5DD9"/>
    <w:rsid w:val="0080321F"/>
    <w:rsid w:val="00805F9B"/>
    <w:rsid w:val="008309E2"/>
    <w:rsid w:val="00837552"/>
    <w:rsid w:val="008533A0"/>
    <w:rsid w:val="00855DE5"/>
    <w:rsid w:val="008674D5"/>
    <w:rsid w:val="008733F2"/>
    <w:rsid w:val="008761E9"/>
    <w:rsid w:val="008814F7"/>
    <w:rsid w:val="00891673"/>
    <w:rsid w:val="008939B4"/>
    <w:rsid w:val="008B4265"/>
    <w:rsid w:val="008B630C"/>
    <w:rsid w:val="008C1851"/>
    <w:rsid w:val="008C760C"/>
    <w:rsid w:val="008D0E6C"/>
    <w:rsid w:val="008D538A"/>
    <w:rsid w:val="008E6121"/>
    <w:rsid w:val="008F684A"/>
    <w:rsid w:val="009364D3"/>
    <w:rsid w:val="009428B0"/>
    <w:rsid w:val="00944180"/>
    <w:rsid w:val="00982785"/>
    <w:rsid w:val="00983A10"/>
    <w:rsid w:val="009B7D1C"/>
    <w:rsid w:val="009D1665"/>
    <w:rsid w:val="009D17CD"/>
    <w:rsid w:val="009D3FBE"/>
    <w:rsid w:val="009F0AE6"/>
    <w:rsid w:val="00A13EBC"/>
    <w:rsid w:val="00A24AF4"/>
    <w:rsid w:val="00A30C89"/>
    <w:rsid w:val="00A3183D"/>
    <w:rsid w:val="00A34D6E"/>
    <w:rsid w:val="00A41062"/>
    <w:rsid w:val="00A44CFE"/>
    <w:rsid w:val="00A4558C"/>
    <w:rsid w:val="00A612B1"/>
    <w:rsid w:val="00A74E01"/>
    <w:rsid w:val="00AB2FB0"/>
    <w:rsid w:val="00AD1E77"/>
    <w:rsid w:val="00AE24B9"/>
    <w:rsid w:val="00AE675F"/>
    <w:rsid w:val="00AF0881"/>
    <w:rsid w:val="00AF378E"/>
    <w:rsid w:val="00AF6EAB"/>
    <w:rsid w:val="00AF708E"/>
    <w:rsid w:val="00B038F4"/>
    <w:rsid w:val="00B424F5"/>
    <w:rsid w:val="00B446D0"/>
    <w:rsid w:val="00B81F1A"/>
    <w:rsid w:val="00B8664A"/>
    <w:rsid w:val="00B86701"/>
    <w:rsid w:val="00B902C3"/>
    <w:rsid w:val="00B91DBE"/>
    <w:rsid w:val="00B93D4E"/>
    <w:rsid w:val="00BA4136"/>
    <w:rsid w:val="00BB52EB"/>
    <w:rsid w:val="00BB55DE"/>
    <w:rsid w:val="00BC1F16"/>
    <w:rsid w:val="00C147BF"/>
    <w:rsid w:val="00C20C30"/>
    <w:rsid w:val="00C26BAA"/>
    <w:rsid w:val="00C337F0"/>
    <w:rsid w:val="00C51D34"/>
    <w:rsid w:val="00C54639"/>
    <w:rsid w:val="00C56975"/>
    <w:rsid w:val="00C633EE"/>
    <w:rsid w:val="00C70783"/>
    <w:rsid w:val="00C74EEE"/>
    <w:rsid w:val="00C775C7"/>
    <w:rsid w:val="00CA0A51"/>
    <w:rsid w:val="00CA0C8A"/>
    <w:rsid w:val="00CA3D26"/>
    <w:rsid w:val="00CB11CD"/>
    <w:rsid w:val="00CB7549"/>
    <w:rsid w:val="00CC2564"/>
    <w:rsid w:val="00D11E1E"/>
    <w:rsid w:val="00D15545"/>
    <w:rsid w:val="00D24AB0"/>
    <w:rsid w:val="00D4238C"/>
    <w:rsid w:val="00D82FD4"/>
    <w:rsid w:val="00D859F5"/>
    <w:rsid w:val="00D95955"/>
    <w:rsid w:val="00DA78DE"/>
    <w:rsid w:val="00DA792A"/>
    <w:rsid w:val="00DC151D"/>
    <w:rsid w:val="00DC1B41"/>
    <w:rsid w:val="00DF1DB7"/>
    <w:rsid w:val="00E32A15"/>
    <w:rsid w:val="00E33700"/>
    <w:rsid w:val="00E514C4"/>
    <w:rsid w:val="00E813A3"/>
    <w:rsid w:val="00E87F67"/>
    <w:rsid w:val="00E901A4"/>
    <w:rsid w:val="00EA5ED2"/>
    <w:rsid w:val="00EA6E0B"/>
    <w:rsid w:val="00EC0658"/>
    <w:rsid w:val="00ED10C4"/>
    <w:rsid w:val="00EF2A96"/>
    <w:rsid w:val="00F05734"/>
    <w:rsid w:val="00F1000E"/>
    <w:rsid w:val="00F25C8E"/>
    <w:rsid w:val="00F26405"/>
    <w:rsid w:val="00F52810"/>
    <w:rsid w:val="00F623AA"/>
    <w:rsid w:val="00F76ED9"/>
    <w:rsid w:val="00F9735F"/>
    <w:rsid w:val="00FA6801"/>
    <w:rsid w:val="00FB2822"/>
    <w:rsid w:val="00FB2CD5"/>
    <w:rsid w:val="00FD5290"/>
    <w:rsid w:val="00FE034A"/>
    <w:rsid w:val="00FE139D"/>
    <w:rsid w:val="00FE485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638A1956"/>
  <w15:chartTrackingRefBased/>
  <w15:docId w15:val="{0B9E40F5-DDFA-45D3-995F-7E5EE3137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3701"/>
  </w:style>
  <w:style w:type="paragraph" w:styleId="Titre1">
    <w:name w:val="heading 1"/>
    <w:basedOn w:val="Normal"/>
    <w:next w:val="Normal"/>
    <w:link w:val="Titre1Car"/>
    <w:uiPriority w:val="9"/>
    <w:qFormat/>
    <w:rsid w:val="001F3701"/>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Titre2">
    <w:name w:val="heading 2"/>
    <w:basedOn w:val="Normal"/>
    <w:next w:val="Normal"/>
    <w:link w:val="Titre2Car"/>
    <w:uiPriority w:val="9"/>
    <w:unhideWhenUsed/>
    <w:qFormat/>
    <w:rsid w:val="001F3701"/>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Titre3">
    <w:name w:val="heading 3"/>
    <w:basedOn w:val="Normal"/>
    <w:next w:val="Normal"/>
    <w:link w:val="Titre3Car"/>
    <w:uiPriority w:val="9"/>
    <w:unhideWhenUsed/>
    <w:qFormat/>
    <w:rsid w:val="001F3701"/>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Titre4">
    <w:name w:val="heading 4"/>
    <w:basedOn w:val="Normal"/>
    <w:next w:val="Normal"/>
    <w:link w:val="Titre4Car"/>
    <w:uiPriority w:val="9"/>
    <w:unhideWhenUsed/>
    <w:qFormat/>
    <w:rsid w:val="001F3701"/>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Titre5">
    <w:name w:val="heading 5"/>
    <w:basedOn w:val="Normal"/>
    <w:next w:val="Normal"/>
    <w:link w:val="Titre5Car"/>
    <w:uiPriority w:val="9"/>
    <w:unhideWhenUsed/>
    <w:qFormat/>
    <w:rsid w:val="00755798"/>
    <w:pPr>
      <w:keepNext/>
      <w:keepLines/>
      <w:spacing w:before="40" w:after="0"/>
      <w:outlineLvl w:val="4"/>
    </w:pPr>
    <w:rPr>
      <w:rFonts w:asciiTheme="majorHAnsi" w:eastAsiaTheme="majorEastAsia" w:hAnsiTheme="majorHAnsi" w:cstheme="majorBidi"/>
      <w:caps/>
      <w:color w:val="2E74B5" w:themeColor="accent1" w:themeShade="BF"/>
    </w:rPr>
  </w:style>
  <w:style w:type="paragraph" w:styleId="Titre6">
    <w:name w:val="heading 6"/>
    <w:basedOn w:val="Normal"/>
    <w:next w:val="Normal"/>
    <w:link w:val="Titre6Car"/>
    <w:uiPriority w:val="9"/>
    <w:semiHidden/>
    <w:unhideWhenUsed/>
    <w:qFormat/>
    <w:rsid w:val="001F3701"/>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Titre7">
    <w:name w:val="heading 7"/>
    <w:basedOn w:val="Normal"/>
    <w:next w:val="Normal"/>
    <w:link w:val="Titre7Car"/>
    <w:uiPriority w:val="9"/>
    <w:semiHidden/>
    <w:unhideWhenUsed/>
    <w:qFormat/>
    <w:rsid w:val="001F3701"/>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Titre8">
    <w:name w:val="heading 8"/>
    <w:basedOn w:val="Normal"/>
    <w:next w:val="Normal"/>
    <w:link w:val="Titre8Car"/>
    <w:uiPriority w:val="9"/>
    <w:semiHidden/>
    <w:unhideWhenUsed/>
    <w:qFormat/>
    <w:rsid w:val="001F3701"/>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Titre9">
    <w:name w:val="heading 9"/>
    <w:basedOn w:val="Normal"/>
    <w:next w:val="Normal"/>
    <w:link w:val="Titre9Car"/>
    <w:uiPriority w:val="9"/>
    <w:semiHidden/>
    <w:unhideWhenUsed/>
    <w:qFormat/>
    <w:rsid w:val="001F3701"/>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F3701"/>
    <w:rPr>
      <w:rFonts w:asciiTheme="majorHAnsi" w:eastAsiaTheme="majorEastAsia" w:hAnsiTheme="majorHAnsi" w:cstheme="majorBidi"/>
      <w:color w:val="1F4E79" w:themeColor="accent1" w:themeShade="80"/>
      <w:sz w:val="36"/>
      <w:szCs w:val="36"/>
    </w:rPr>
  </w:style>
  <w:style w:type="character" w:customStyle="1" w:styleId="Titre2Car">
    <w:name w:val="Titre 2 Car"/>
    <w:basedOn w:val="Policepardfaut"/>
    <w:link w:val="Titre2"/>
    <w:uiPriority w:val="9"/>
    <w:rsid w:val="001F3701"/>
    <w:rPr>
      <w:rFonts w:asciiTheme="majorHAnsi" w:eastAsiaTheme="majorEastAsia" w:hAnsiTheme="majorHAnsi" w:cstheme="majorBidi"/>
      <w:color w:val="2E74B5" w:themeColor="accent1" w:themeShade="BF"/>
      <w:sz w:val="32"/>
      <w:szCs w:val="32"/>
    </w:rPr>
  </w:style>
  <w:style w:type="character" w:customStyle="1" w:styleId="Titre3Car">
    <w:name w:val="Titre 3 Car"/>
    <w:basedOn w:val="Policepardfaut"/>
    <w:link w:val="Titre3"/>
    <w:uiPriority w:val="9"/>
    <w:rsid w:val="001F3701"/>
    <w:rPr>
      <w:rFonts w:asciiTheme="majorHAnsi" w:eastAsiaTheme="majorEastAsia" w:hAnsiTheme="majorHAnsi" w:cstheme="majorBidi"/>
      <w:color w:val="2E74B5" w:themeColor="accent1" w:themeShade="BF"/>
      <w:sz w:val="28"/>
      <w:szCs w:val="28"/>
    </w:rPr>
  </w:style>
  <w:style w:type="character" w:customStyle="1" w:styleId="Titre4Car">
    <w:name w:val="Titre 4 Car"/>
    <w:basedOn w:val="Policepardfaut"/>
    <w:link w:val="Titre4"/>
    <w:uiPriority w:val="9"/>
    <w:rsid w:val="001F3701"/>
    <w:rPr>
      <w:rFonts w:asciiTheme="majorHAnsi" w:eastAsiaTheme="majorEastAsia" w:hAnsiTheme="majorHAnsi" w:cstheme="majorBidi"/>
      <w:color w:val="2E74B5" w:themeColor="accent1" w:themeShade="BF"/>
      <w:sz w:val="24"/>
      <w:szCs w:val="24"/>
    </w:rPr>
  </w:style>
  <w:style w:type="character" w:customStyle="1" w:styleId="Titre5Car">
    <w:name w:val="Titre 5 Car"/>
    <w:basedOn w:val="Policepardfaut"/>
    <w:link w:val="Titre5"/>
    <w:uiPriority w:val="9"/>
    <w:rsid w:val="00755798"/>
    <w:rPr>
      <w:rFonts w:asciiTheme="majorHAnsi" w:eastAsiaTheme="majorEastAsia" w:hAnsiTheme="majorHAnsi" w:cstheme="majorBidi"/>
      <w:caps/>
      <w:color w:val="2E74B5" w:themeColor="accent1" w:themeShade="BF"/>
    </w:rPr>
  </w:style>
  <w:style w:type="character" w:customStyle="1" w:styleId="Titre6Car">
    <w:name w:val="Titre 6 Car"/>
    <w:basedOn w:val="Policepardfaut"/>
    <w:link w:val="Titre6"/>
    <w:uiPriority w:val="9"/>
    <w:semiHidden/>
    <w:rsid w:val="001F3701"/>
    <w:rPr>
      <w:rFonts w:asciiTheme="majorHAnsi" w:eastAsiaTheme="majorEastAsia" w:hAnsiTheme="majorHAnsi" w:cstheme="majorBidi"/>
      <w:i/>
      <w:iCs/>
      <w:caps/>
      <w:color w:val="1F4E79" w:themeColor="accent1" w:themeShade="80"/>
    </w:rPr>
  </w:style>
  <w:style w:type="character" w:customStyle="1" w:styleId="Titre7Car">
    <w:name w:val="Titre 7 Car"/>
    <w:basedOn w:val="Policepardfaut"/>
    <w:link w:val="Titre7"/>
    <w:uiPriority w:val="9"/>
    <w:semiHidden/>
    <w:rsid w:val="001F3701"/>
    <w:rPr>
      <w:rFonts w:asciiTheme="majorHAnsi" w:eastAsiaTheme="majorEastAsia" w:hAnsiTheme="majorHAnsi" w:cstheme="majorBidi"/>
      <w:b/>
      <w:bCs/>
      <w:color w:val="1F4E79" w:themeColor="accent1" w:themeShade="80"/>
    </w:rPr>
  </w:style>
  <w:style w:type="character" w:customStyle="1" w:styleId="Titre8Car">
    <w:name w:val="Titre 8 Car"/>
    <w:basedOn w:val="Policepardfaut"/>
    <w:link w:val="Titre8"/>
    <w:uiPriority w:val="9"/>
    <w:semiHidden/>
    <w:rsid w:val="001F3701"/>
    <w:rPr>
      <w:rFonts w:asciiTheme="majorHAnsi" w:eastAsiaTheme="majorEastAsia" w:hAnsiTheme="majorHAnsi" w:cstheme="majorBidi"/>
      <w:b/>
      <w:bCs/>
      <w:i/>
      <w:iCs/>
      <w:color w:val="1F4E79" w:themeColor="accent1" w:themeShade="80"/>
    </w:rPr>
  </w:style>
  <w:style w:type="character" w:customStyle="1" w:styleId="Titre9Car">
    <w:name w:val="Titre 9 Car"/>
    <w:basedOn w:val="Policepardfaut"/>
    <w:link w:val="Titre9"/>
    <w:uiPriority w:val="9"/>
    <w:semiHidden/>
    <w:rsid w:val="001F3701"/>
    <w:rPr>
      <w:rFonts w:asciiTheme="majorHAnsi" w:eastAsiaTheme="majorEastAsia" w:hAnsiTheme="majorHAnsi" w:cstheme="majorBidi"/>
      <w:i/>
      <w:iCs/>
      <w:color w:val="1F4E79" w:themeColor="accent1" w:themeShade="80"/>
    </w:rPr>
  </w:style>
  <w:style w:type="paragraph" w:styleId="Lgende">
    <w:name w:val="caption"/>
    <w:basedOn w:val="Normal"/>
    <w:next w:val="Normal"/>
    <w:uiPriority w:val="35"/>
    <w:semiHidden/>
    <w:unhideWhenUsed/>
    <w:qFormat/>
    <w:rsid w:val="001F3701"/>
    <w:pPr>
      <w:spacing w:line="240" w:lineRule="auto"/>
    </w:pPr>
    <w:rPr>
      <w:b/>
      <w:bCs/>
      <w:smallCaps/>
      <w:color w:val="44546A" w:themeColor="text2"/>
    </w:rPr>
  </w:style>
  <w:style w:type="paragraph" w:styleId="Titre">
    <w:name w:val="Title"/>
    <w:basedOn w:val="Normal"/>
    <w:next w:val="Normal"/>
    <w:link w:val="TitreCar"/>
    <w:uiPriority w:val="10"/>
    <w:qFormat/>
    <w:rsid w:val="001F3701"/>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reCar">
    <w:name w:val="Titre Car"/>
    <w:basedOn w:val="Policepardfaut"/>
    <w:link w:val="Titre"/>
    <w:uiPriority w:val="10"/>
    <w:rsid w:val="001F3701"/>
    <w:rPr>
      <w:rFonts w:asciiTheme="majorHAnsi" w:eastAsiaTheme="majorEastAsia" w:hAnsiTheme="majorHAnsi" w:cstheme="majorBidi"/>
      <w:caps/>
      <w:color w:val="44546A" w:themeColor="text2"/>
      <w:spacing w:val="-15"/>
      <w:sz w:val="72"/>
      <w:szCs w:val="72"/>
    </w:rPr>
  </w:style>
  <w:style w:type="paragraph" w:styleId="Sous-titre">
    <w:name w:val="Subtitle"/>
    <w:basedOn w:val="Normal"/>
    <w:next w:val="Normal"/>
    <w:link w:val="Sous-titreCar"/>
    <w:uiPriority w:val="11"/>
    <w:qFormat/>
    <w:rsid w:val="001F3701"/>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ous-titreCar">
    <w:name w:val="Sous-titre Car"/>
    <w:basedOn w:val="Policepardfaut"/>
    <w:link w:val="Sous-titre"/>
    <w:uiPriority w:val="11"/>
    <w:rsid w:val="001F3701"/>
    <w:rPr>
      <w:rFonts w:asciiTheme="majorHAnsi" w:eastAsiaTheme="majorEastAsia" w:hAnsiTheme="majorHAnsi" w:cstheme="majorBidi"/>
      <w:color w:val="5B9BD5" w:themeColor="accent1"/>
      <w:sz w:val="28"/>
      <w:szCs w:val="28"/>
    </w:rPr>
  </w:style>
  <w:style w:type="character" w:styleId="lev">
    <w:name w:val="Strong"/>
    <w:basedOn w:val="Policepardfaut"/>
    <w:uiPriority w:val="22"/>
    <w:qFormat/>
    <w:rsid w:val="001F3701"/>
    <w:rPr>
      <w:b/>
      <w:bCs/>
    </w:rPr>
  </w:style>
  <w:style w:type="character" w:styleId="Accentuation">
    <w:name w:val="Emphasis"/>
    <w:basedOn w:val="Policepardfaut"/>
    <w:uiPriority w:val="20"/>
    <w:qFormat/>
    <w:rsid w:val="001F3701"/>
    <w:rPr>
      <w:i/>
      <w:iCs/>
    </w:rPr>
  </w:style>
  <w:style w:type="paragraph" w:styleId="Sansinterligne">
    <w:name w:val="No Spacing"/>
    <w:link w:val="SansinterligneCar"/>
    <w:uiPriority w:val="1"/>
    <w:qFormat/>
    <w:rsid w:val="001F3701"/>
    <w:pPr>
      <w:spacing w:after="0" w:line="240" w:lineRule="auto"/>
    </w:pPr>
  </w:style>
  <w:style w:type="paragraph" w:styleId="Paragraphedeliste">
    <w:name w:val="List Paragraph"/>
    <w:basedOn w:val="Normal"/>
    <w:uiPriority w:val="34"/>
    <w:qFormat/>
    <w:rsid w:val="00120F39"/>
    <w:pPr>
      <w:ind w:left="720"/>
      <w:contextualSpacing/>
    </w:pPr>
  </w:style>
  <w:style w:type="paragraph" w:styleId="Citation">
    <w:name w:val="Quote"/>
    <w:basedOn w:val="Normal"/>
    <w:next w:val="Normal"/>
    <w:link w:val="CitationCar"/>
    <w:uiPriority w:val="29"/>
    <w:qFormat/>
    <w:rsid w:val="001F3701"/>
    <w:pPr>
      <w:spacing w:before="120" w:after="120"/>
      <w:ind w:left="720"/>
    </w:pPr>
    <w:rPr>
      <w:color w:val="44546A" w:themeColor="text2"/>
      <w:sz w:val="24"/>
      <w:szCs w:val="24"/>
    </w:rPr>
  </w:style>
  <w:style w:type="character" w:customStyle="1" w:styleId="CitationCar">
    <w:name w:val="Citation Car"/>
    <w:basedOn w:val="Policepardfaut"/>
    <w:link w:val="Citation"/>
    <w:uiPriority w:val="29"/>
    <w:rsid w:val="001F3701"/>
    <w:rPr>
      <w:color w:val="44546A" w:themeColor="text2"/>
      <w:sz w:val="24"/>
      <w:szCs w:val="24"/>
    </w:rPr>
  </w:style>
  <w:style w:type="paragraph" w:styleId="Citationintense">
    <w:name w:val="Intense Quote"/>
    <w:basedOn w:val="Normal"/>
    <w:next w:val="Normal"/>
    <w:link w:val="CitationintenseCar"/>
    <w:uiPriority w:val="30"/>
    <w:qFormat/>
    <w:rsid w:val="001F3701"/>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tionintenseCar">
    <w:name w:val="Citation intense Car"/>
    <w:basedOn w:val="Policepardfaut"/>
    <w:link w:val="Citationintense"/>
    <w:uiPriority w:val="30"/>
    <w:rsid w:val="001F3701"/>
    <w:rPr>
      <w:rFonts w:asciiTheme="majorHAnsi" w:eastAsiaTheme="majorEastAsia" w:hAnsiTheme="majorHAnsi" w:cstheme="majorBidi"/>
      <w:color w:val="44546A" w:themeColor="text2"/>
      <w:spacing w:val="-6"/>
      <w:sz w:val="32"/>
      <w:szCs w:val="32"/>
    </w:rPr>
  </w:style>
  <w:style w:type="character" w:styleId="Accentuationlgre">
    <w:name w:val="Subtle Emphasis"/>
    <w:basedOn w:val="Policepardfaut"/>
    <w:uiPriority w:val="19"/>
    <w:qFormat/>
    <w:rsid w:val="001F3701"/>
    <w:rPr>
      <w:i/>
      <w:iCs/>
      <w:color w:val="595959" w:themeColor="text1" w:themeTint="A6"/>
    </w:rPr>
  </w:style>
  <w:style w:type="character" w:styleId="Accentuationintense">
    <w:name w:val="Intense Emphasis"/>
    <w:basedOn w:val="Policepardfaut"/>
    <w:uiPriority w:val="21"/>
    <w:qFormat/>
    <w:rsid w:val="001F3701"/>
    <w:rPr>
      <w:b/>
      <w:bCs/>
      <w:i/>
      <w:iCs/>
    </w:rPr>
  </w:style>
  <w:style w:type="character" w:styleId="Rfrencelgre">
    <w:name w:val="Subtle Reference"/>
    <w:basedOn w:val="Policepardfaut"/>
    <w:uiPriority w:val="31"/>
    <w:qFormat/>
    <w:rsid w:val="001F3701"/>
    <w:rPr>
      <w:smallCaps/>
      <w:color w:val="595959" w:themeColor="text1" w:themeTint="A6"/>
      <w:u w:val="none" w:color="7F7F7F" w:themeColor="text1" w:themeTint="80"/>
      <w:bdr w:val="none" w:sz="0" w:space="0" w:color="auto"/>
    </w:rPr>
  </w:style>
  <w:style w:type="character" w:styleId="Rfrenceintense">
    <w:name w:val="Intense Reference"/>
    <w:basedOn w:val="Policepardfaut"/>
    <w:uiPriority w:val="32"/>
    <w:qFormat/>
    <w:rsid w:val="001F3701"/>
    <w:rPr>
      <w:b/>
      <w:bCs/>
      <w:smallCaps/>
      <w:color w:val="44546A" w:themeColor="text2"/>
      <w:u w:val="single"/>
    </w:rPr>
  </w:style>
  <w:style w:type="character" w:styleId="Titredulivre">
    <w:name w:val="Book Title"/>
    <w:basedOn w:val="Policepardfaut"/>
    <w:uiPriority w:val="33"/>
    <w:qFormat/>
    <w:rsid w:val="001F3701"/>
    <w:rPr>
      <w:b/>
      <w:bCs/>
      <w:smallCaps/>
      <w:spacing w:val="10"/>
    </w:rPr>
  </w:style>
  <w:style w:type="paragraph" w:styleId="En-ttedetabledesmatires">
    <w:name w:val="TOC Heading"/>
    <w:basedOn w:val="Titre1"/>
    <w:next w:val="Normal"/>
    <w:uiPriority w:val="39"/>
    <w:semiHidden/>
    <w:unhideWhenUsed/>
    <w:qFormat/>
    <w:rsid w:val="001F3701"/>
    <w:pPr>
      <w:outlineLvl w:val="9"/>
    </w:pPr>
  </w:style>
  <w:style w:type="paragraph" w:styleId="NormalWeb">
    <w:name w:val="Normal (Web)"/>
    <w:basedOn w:val="Normal"/>
    <w:uiPriority w:val="99"/>
    <w:unhideWhenUsed/>
    <w:rsid w:val="00C51D34"/>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Policepardfaut"/>
    <w:rsid w:val="00C51D34"/>
  </w:style>
  <w:style w:type="character" w:styleId="Lienhypertexte">
    <w:name w:val="Hyperlink"/>
    <w:uiPriority w:val="99"/>
    <w:unhideWhenUsed/>
    <w:rsid w:val="00C51D34"/>
    <w:rPr>
      <w:color w:val="0000FF"/>
      <w:u w:val="single"/>
    </w:rPr>
  </w:style>
  <w:style w:type="character" w:customStyle="1" w:styleId="texte">
    <w:name w:val="texte"/>
    <w:basedOn w:val="Policepardfaut"/>
    <w:rsid w:val="00C51D34"/>
  </w:style>
  <w:style w:type="paragraph" w:styleId="Textedebulles">
    <w:name w:val="Balloon Text"/>
    <w:basedOn w:val="Normal"/>
    <w:link w:val="TextedebullesCar"/>
    <w:uiPriority w:val="99"/>
    <w:semiHidden/>
    <w:unhideWhenUsed/>
    <w:rsid w:val="00C51D34"/>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C51D34"/>
    <w:rPr>
      <w:rFonts w:ascii="Tahoma" w:eastAsia="Times New Roman" w:hAnsi="Tahoma" w:cs="Tahoma"/>
      <w:color w:val="5A5A5A"/>
      <w:sz w:val="16"/>
      <w:szCs w:val="16"/>
    </w:rPr>
  </w:style>
  <w:style w:type="paragraph" w:styleId="Textebrut">
    <w:name w:val="Plain Text"/>
    <w:basedOn w:val="Normal"/>
    <w:link w:val="TextebrutCar"/>
    <w:rsid w:val="00301712"/>
    <w:rPr>
      <w:rFonts w:ascii="Courier New" w:hAnsi="Courier New"/>
    </w:rPr>
  </w:style>
  <w:style w:type="character" w:customStyle="1" w:styleId="TextebrutCar">
    <w:name w:val="Texte brut Car"/>
    <w:link w:val="Textebrut"/>
    <w:rsid w:val="00301712"/>
    <w:rPr>
      <w:rFonts w:ascii="Courier New" w:eastAsia="Times New Roman" w:hAnsi="Courier New" w:cs="Times New Roman"/>
      <w:color w:val="5A5A5A"/>
    </w:rPr>
  </w:style>
  <w:style w:type="character" w:customStyle="1" w:styleId="apple-style-span">
    <w:name w:val="apple-style-span"/>
    <w:basedOn w:val="Policepardfaut"/>
    <w:rsid w:val="003C1350"/>
  </w:style>
  <w:style w:type="paragraph" w:styleId="En-tte">
    <w:name w:val="header"/>
    <w:basedOn w:val="Normal"/>
    <w:link w:val="En-tteCar"/>
    <w:uiPriority w:val="99"/>
    <w:unhideWhenUsed/>
    <w:rsid w:val="00EA6E0B"/>
    <w:pPr>
      <w:tabs>
        <w:tab w:val="center" w:pos="4513"/>
        <w:tab w:val="right" w:pos="9026"/>
      </w:tabs>
    </w:pPr>
  </w:style>
  <w:style w:type="character" w:customStyle="1" w:styleId="En-tteCar">
    <w:name w:val="En-tête Car"/>
    <w:link w:val="En-tte"/>
    <w:uiPriority w:val="99"/>
    <w:rsid w:val="00EA6E0B"/>
    <w:rPr>
      <w:rFonts w:eastAsia="Times New Roman"/>
      <w:color w:val="5A5A5A"/>
      <w:lang w:eastAsia="en-US" w:bidi="en-US"/>
    </w:rPr>
  </w:style>
  <w:style w:type="paragraph" w:styleId="Pieddepage">
    <w:name w:val="footer"/>
    <w:basedOn w:val="Normal"/>
    <w:link w:val="PieddepageCar"/>
    <w:uiPriority w:val="99"/>
    <w:unhideWhenUsed/>
    <w:rsid w:val="00EA6E0B"/>
    <w:pPr>
      <w:tabs>
        <w:tab w:val="center" w:pos="4513"/>
        <w:tab w:val="right" w:pos="9026"/>
      </w:tabs>
    </w:pPr>
  </w:style>
  <w:style w:type="character" w:customStyle="1" w:styleId="PieddepageCar">
    <w:name w:val="Pied de page Car"/>
    <w:link w:val="Pieddepage"/>
    <w:uiPriority w:val="99"/>
    <w:rsid w:val="00EA6E0B"/>
    <w:rPr>
      <w:rFonts w:eastAsia="Times New Roman"/>
      <w:color w:val="5A5A5A"/>
      <w:lang w:eastAsia="en-US" w:bidi="en-US"/>
    </w:rPr>
  </w:style>
  <w:style w:type="table" w:styleId="Grillecouleur-Accent1">
    <w:name w:val="Colorful Grid Accent 1"/>
    <w:basedOn w:val="TableauNormal"/>
    <w:uiPriority w:val="73"/>
    <w:rsid w:val="00B91DBE"/>
    <w:pPr>
      <w:spacing w:after="0" w:line="240" w:lineRule="auto"/>
    </w:pPr>
    <w:rPr>
      <w:rFonts w:ascii="Calibri" w:eastAsia="Calibri" w:hAnsi="Calibri" w:cs="Times New Roman"/>
      <w:color w:val="000000" w:themeColor="text1"/>
      <w:sz w:val="20"/>
      <w:szCs w:val="20"/>
      <w:lang w:val="en-US" w:eastAsia="en-US"/>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TableauListe3-Accentuation1">
    <w:name w:val="List Table 3 Accent 1"/>
    <w:basedOn w:val="TableauNormal"/>
    <w:uiPriority w:val="48"/>
    <w:rsid w:val="00755798"/>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SansinterligneCar">
    <w:name w:val="Sans interligne Car"/>
    <w:basedOn w:val="Policepardfaut"/>
    <w:link w:val="Sansinterligne"/>
    <w:uiPriority w:val="1"/>
    <w:rsid w:val="007557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46658">
      <w:bodyDiv w:val="1"/>
      <w:marLeft w:val="0"/>
      <w:marRight w:val="0"/>
      <w:marTop w:val="0"/>
      <w:marBottom w:val="0"/>
      <w:divBdr>
        <w:top w:val="none" w:sz="0" w:space="0" w:color="auto"/>
        <w:left w:val="none" w:sz="0" w:space="0" w:color="auto"/>
        <w:bottom w:val="none" w:sz="0" w:space="0" w:color="auto"/>
        <w:right w:val="none" w:sz="0" w:space="0" w:color="auto"/>
      </w:divBdr>
      <w:divsChild>
        <w:div w:id="1943755639">
          <w:marLeft w:val="0"/>
          <w:marRight w:val="0"/>
          <w:marTop w:val="0"/>
          <w:marBottom w:val="0"/>
          <w:divBdr>
            <w:top w:val="none" w:sz="0" w:space="0" w:color="auto"/>
            <w:left w:val="none" w:sz="0" w:space="0" w:color="auto"/>
            <w:bottom w:val="none" w:sz="0" w:space="0" w:color="auto"/>
            <w:right w:val="none" w:sz="0" w:space="0" w:color="auto"/>
          </w:divBdr>
        </w:div>
      </w:divsChild>
    </w:div>
    <w:div w:id="41952081">
      <w:bodyDiv w:val="1"/>
      <w:marLeft w:val="0"/>
      <w:marRight w:val="0"/>
      <w:marTop w:val="0"/>
      <w:marBottom w:val="0"/>
      <w:divBdr>
        <w:top w:val="none" w:sz="0" w:space="0" w:color="auto"/>
        <w:left w:val="none" w:sz="0" w:space="0" w:color="auto"/>
        <w:bottom w:val="none" w:sz="0" w:space="0" w:color="auto"/>
        <w:right w:val="none" w:sz="0" w:space="0" w:color="auto"/>
      </w:divBdr>
    </w:div>
    <w:div w:id="49116947">
      <w:bodyDiv w:val="1"/>
      <w:marLeft w:val="0"/>
      <w:marRight w:val="0"/>
      <w:marTop w:val="0"/>
      <w:marBottom w:val="0"/>
      <w:divBdr>
        <w:top w:val="none" w:sz="0" w:space="0" w:color="auto"/>
        <w:left w:val="none" w:sz="0" w:space="0" w:color="auto"/>
        <w:bottom w:val="none" w:sz="0" w:space="0" w:color="auto"/>
        <w:right w:val="none" w:sz="0" w:space="0" w:color="auto"/>
      </w:divBdr>
    </w:div>
    <w:div w:id="59062990">
      <w:bodyDiv w:val="1"/>
      <w:marLeft w:val="0"/>
      <w:marRight w:val="0"/>
      <w:marTop w:val="0"/>
      <w:marBottom w:val="0"/>
      <w:divBdr>
        <w:top w:val="none" w:sz="0" w:space="0" w:color="auto"/>
        <w:left w:val="none" w:sz="0" w:space="0" w:color="auto"/>
        <w:bottom w:val="none" w:sz="0" w:space="0" w:color="auto"/>
        <w:right w:val="none" w:sz="0" w:space="0" w:color="auto"/>
      </w:divBdr>
      <w:divsChild>
        <w:div w:id="396561984">
          <w:marLeft w:val="0"/>
          <w:marRight w:val="0"/>
          <w:marTop w:val="0"/>
          <w:marBottom w:val="0"/>
          <w:divBdr>
            <w:top w:val="none" w:sz="0" w:space="0" w:color="auto"/>
            <w:left w:val="none" w:sz="0" w:space="0" w:color="auto"/>
            <w:bottom w:val="none" w:sz="0" w:space="0" w:color="auto"/>
            <w:right w:val="none" w:sz="0" w:space="0" w:color="auto"/>
          </w:divBdr>
        </w:div>
        <w:div w:id="654845027">
          <w:marLeft w:val="0"/>
          <w:marRight w:val="0"/>
          <w:marTop w:val="0"/>
          <w:marBottom w:val="0"/>
          <w:divBdr>
            <w:top w:val="none" w:sz="0" w:space="0" w:color="auto"/>
            <w:left w:val="none" w:sz="0" w:space="0" w:color="auto"/>
            <w:bottom w:val="none" w:sz="0" w:space="0" w:color="auto"/>
            <w:right w:val="none" w:sz="0" w:space="0" w:color="auto"/>
          </w:divBdr>
        </w:div>
      </w:divsChild>
    </w:div>
    <w:div w:id="91972101">
      <w:bodyDiv w:val="1"/>
      <w:marLeft w:val="0"/>
      <w:marRight w:val="0"/>
      <w:marTop w:val="0"/>
      <w:marBottom w:val="0"/>
      <w:divBdr>
        <w:top w:val="none" w:sz="0" w:space="0" w:color="auto"/>
        <w:left w:val="none" w:sz="0" w:space="0" w:color="auto"/>
        <w:bottom w:val="none" w:sz="0" w:space="0" w:color="auto"/>
        <w:right w:val="none" w:sz="0" w:space="0" w:color="auto"/>
      </w:divBdr>
    </w:div>
    <w:div w:id="154420399">
      <w:bodyDiv w:val="1"/>
      <w:marLeft w:val="0"/>
      <w:marRight w:val="0"/>
      <w:marTop w:val="0"/>
      <w:marBottom w:val="0"/>
      <w:divBdr>
        <w:top w:val="none" w:sz="0" w:space="0" w:color="auto"/>
        <w:left w:val="none" w:sz="0" w:space="0" w:color="auto"/>
        <w:bottom w:val="none" w:sz="0" w:space="0" w:color="auto"/>
        <w:right w:val="none" w:sz="0" w:space="0" w:color="auto"/>
      </w:divBdr>
    </w:div>
    <w:div w:id="338313503">
      <w:bodyDiv w:val="1"/>
      <w:marLeft w:val="0"/>
      <w:marRight w:val="0"/>
      <w:marTop w:val="0"/>
      <w:marBottom w:val="0"/>
      <w:divBdr>
        <w:top w:val="none" w:sz="0" w:space="0" w:color="auto"/>
        <w:left w:val="none" w:sz="0" w:space="0" w:color="auto"/>
        <w:bottom w:val="none" w:sz="0" w:space="0" w:color="auto"/>
        <w:right w:val="none" w:sz="0" w:space="0" w:color="auto"/>
      </w:divBdr>
    </w:div>
    <w:div w:id="374694453">
      <w:bodyDiv w:val="1"/>
      <w:marLeft w:val="0"/>
      <w:marRight w:val="0"/>
      <w:marTop w:val="0"/>
      <w:marBottom w:val="0"/>
      <w:divBdr>
        <w:top w:val="none" w:sz="0" w:space="0" w:color="auto"/>
        <w:left w:val="none" w:sz="0" w:space="0" w:color="auto"/>
        <w:bottom w:val="none" w:sz="0" w:space="0" w:color="auto"/>
        <w:right w:val="none" w:sz="0" w:space="0" w:color="auto"/>
      </w:divBdr>
    </w:div>
    <w:div w:id="457407798">
      <w:bodyDiv w:val="1"/>
      <w:marLeft w:val="0"/>
      <w:marRight w:val="0"/>
      <w:marTop w:val="0"/>
      <w:marBottom w:val="0"/>
      <w:divBdr>
        <w:top w:val="none" w:sz="0" w:space="0" w:color="auto"/>
        <w:left w:val="none" w:sz="0" w:space="0" w:color="auto"/>
        <w:bottom w:val="none" w:sz="0" w:space="0" w:color="auto"/>
        <w:right w:val="none" w:sz="0" w:space="0" w:color="auto"/>
      </w:divBdr>
    </w:div>
    <w:div w:id="510098501">
      <w:bodyDiv w:val="1"/>
      <w:marLeft w:val="0"/>
      <w:marRight w:val="0"/>
      <w:marTop w:val="0"/>
      <w:marBottom w:val="0"/>
      <w:divBdr>
        <w:top w:val="none" w:sz="0" w:space="0" w:color="auto"/>
        <w:left w:val="none" w:sz="0" w:space="0" w:color="auto"/>
        <w:bottom w:val="none" w:sz="0" w:space="0" w:color="auto"/>
        <w:right w:val="none" w:sz="0" w:space="0" w:color="auto"/>
      </w:divBdr>
    </w:div>
    <w:div w:id="539515950">
      <w:bodyDiv w:val="1"/>
      <w:marLeft w:val="0"/>
      <w:marRight w:val="0"/>
      <w:marTop w:val="0"/>
      <w:marBottom w:val="0"/>
      <w:divBdr>
        <w:top w:val="none" w:sz="0" w:space="0" w:color="auto"/>
        <w:left w:val="none" w:sz="0" w:space="0" w:color="auto"/>
        <w:bottom w:val="none" w:sz="0" w:space="0" w:color="auto"/>
        <w:right w:val="none" w:sz="0" w:space="0" w:color="auto"/>
      </w:divBdr>
      <w:divsChild>
        <w:div w:id="613487570">
          <w:marLeft w:val="0"/>
          <w:marRight w:val="0"/>
          <w:marTop w:val="0"/>
          <w:marBottom w:val="0"/>
          <w:divBdr>
            <w:top w:val="none" w:sz="0" w:space="0" w:color="auto"/>
            <w:left w:val="none" w:sz="0" w:space="0" w:color="auto"/>
            <w:bottom w:val="none" w:sz="0" w:space="0" w:color="auto"/>
            <w:right w:val="none" w:sz="0" w:space="0" w:color="auto"/>
          </w:divBdr>
        </w:div>
      </w:divsChild>
    </w:div>
    <w:div w:id="558052042">
      <w:bodyDiv w:val="1"/>
      <w:marLeft w:val="0"/>
      <w:marRight w:val="0"/>
      <w:marTop w:val="0"/>
      <w:marBottom w:val="0"/>
      <w:divBdr>
        <w:top w:val="none" w:sz="0" w:space="0" w:color="auto"/>
        <w:left w:val="none" w:sz="0" w:space="0" w:color="auto"/>
        <w:bottom w:val="none" w:sz="0" w:space="0" w:color="auto"/>
        <w:right w:val="none" w:sz="0" w:space="0" w:color="auto"/>
      </w:divBdr>
    </w:div>
    <w:div w:id="580064053">
      <w:bodyDiv w:val="1"/>
      <w:marLeft w:val="0"/>
      <w:marRight w:val="0"/>
      <w:marTop w:val="0"/>
      <w:marBottom w:val="0"/>
      <w:divBdr>
        <w:top w:val="none" w:sz="0" w:space="0" w:color="auto"/>
        <w:left w:val="none" w:sz="0" w:space="0" w:color="auto"/>
        <w:bottom w:val="none" w:sz="0" w:space="0" w:color="auto"/>
        <w:right w:val="none" w:sz="0" w:space="0" w:color="auto"/>
      </w:divBdr>
      <w:divsChild>
        <w:div w:id="1565680935">
          <w:marLeft w:val="0"/>
          <w:marRight w:val="0"/>
          <w:marTop w:val="0"/>
          <w:marBottom w:val="0"/>
          <w:divBdr>
            <w:top w:val="none" w:sz="0" w:space="0" w:color="auto"/>
            <w:left w:val="none" w:sz="0" w:space="0" w:color="auto"/>
            <w:bottom w:val="none" w:sz="0" w:space="0" w:color="auto"/>
            <w:right w:val="none" w:sz="0" w:space="0" w:color="auto"/>
          </w:divBdr>
        </w:div>
      </w:divsChild>
    </w:div>
    <w:div w:id="596213208">
      <w:bodyDiv w:val="1"/>
      <w:marLeft w:val="0"/>
      <w:marRight w:val="0"/>
      <w:marTop w:val="0"/>
      <w:marBottom w:val="0"/>
      <w:divBdr>
        <w:top w:val="none" w:sz="0" w:space="0" w:color="auto"/>
        <w:left w:val="none" w:sz="0" w:space="0" w:color="auto"/>
        <w:bottom w:val="none" w:sz="0" w:space="0" w:color="auto"/>
        <w:right w:val="none" w:sz="0" w:space="0" w:color="auto"/>
      </w:divBdr>
    </w:div>
    <w:div w:id="706489958">
      <w:bodyDiv w:val="1"/>
      <w:marLeft w:val="0"/>
      <w:marRight w:val="0"/>
      <w:marTop w:val="0"/>
      <w:marBottom w:val="0"/>
      <w:divBdr>
        <w:top w:val="none" w:sz="0" w:space="0" w:color="auto"/>
        <w:left w:val="none" w:sz="0" w:space="0" w:color="auto"/>
        <w:bottom w:val="none" w:sz="0" w:space="0" w:color="auto"/>
        <w:right w:val="none" w:sz="0" w:space="0" w:color="auto"/>
      </w:divBdr>
    </w:div>
    <w:div w:id="913972551">
      <w:bodyDiv w:val="1"/>
      <w:marLeft w:val="0"/>
      <w:marRight w:val="0"/>
      <w:marTop w:val="0"/>
      <w:marBottom w:val="0"/>
      <w:divBdr>
        <w:top w:val="none" w:sz="0" w:space="0" w:color="auto"/>
        <w:left w:val="none" w:sz="0" w:space="0" w:color="auto"/>
        <w:bottom w:val="none" w:sz="0" w:space="0" w:color="auto"/>
        <w:right w:val="none" w:sz="0" w:space="0" w:color="auto"/>
      </w:divBdr>
    </w:div>
    <w:div w:id="1069886438">
      <w:bodyDiv w:val="1"/>
      <w:marLeft w:val="0"/>
      <w:marRight w:val="0"/>
      <w:marTop w:val="0"/>
      <w:marBottom w:val="0"/>
      <w:divBdr>
        <w:top w:val="none" w:sz="0" w:space="0" w:color="auto"/>
        <w:left w:val="none" w:sz="0" w:space="0" w:color="auto"/>
        <w:bottom w:val="none" w:sz="0" w:space="0" w:color="auto"/>
        <w:right w:val="none" w:sz="0" w:space="0" w:color="auto"/>
      </w:divBdr>
    </w:div>
    <w:div w:id="1095708568">
      <w:bodyDiv w:val="1"/>
      <w:marLeft w:val="0"/>
      <w:marRight w:val="0"/>
      <w:marTop w:val="0"/>
      <w:marBottom w:val="0"/>
      <w:divBdr>
        <w:top w:val="none" w:sz="0" w:space="0" w:color="auto"/>
        <w:left w:val="none" w:sz="0" w:space="0" w:color="auto"/>
        <w:bottom w:val="none" w:sz="0" w:space="0" w:color="auto"/>
        <w:right w:val="none" w:sz="0" w:space="0" w:color="auto"/>
      </w:divBdr>
    </w:div>
    <w:div w:id="1168322565">
      <w:bodyDiv w:val="1"/>
      <w:marLeft w:val="0"/>
      <w:marRight w:val="0"/>
      <w:marTop w:val="0"/>
      <w:marBottom w:val="0"/>
      <w:divBdr>
        <w:top w:val="none" w:sz="0" w:space="0" w:color="auto"/>
        <w:left w:val="none" w:sz="0" w:space="0" w:color="auto"/>
        <w:bottom w:val="none" w:sz="0" w:space="0" w:color="auto"/>
        <w:right w:val="none" w:sz="0" w:space="0" w:color="auto"/>
      </w:divBdr>
      <w:divsChild>
        <w:div w:id="892499269">
          <w:marLeft w:val="0"/>
          <w:marRight w:val="0"/>
          <w:marTop w:val="0"/>
          <w:marBottom w:val="0"/>
          <w:divBdr>
            <w:top w:val="none" w:sz="0" w:space="0" w:color="auto"/>
            <w:left w:val="none" w:sz="0" w:space="0" w:color="auto"/>
            <w:bottom w:val="none" w:sz="0" w:space="0" w:color="auto"/>
            <w:right w:val="none" w:sz="0" w:space="0" w:color="auto"/>
          </w:divBdr>
        </w:div>
        <w:div w:id="1977880215">
          <w:marLeft w:val="0"/>
          <w:marRight w:val="0"/>
          <w:marTop w:val="0"/>
          <w:marBottom w:val="0"/>
          <w:divBdr>
            <w:top w:val="none" w:sz="0" w:space="0" w:color="auto"/>
            <w:left w:val="none" w:sz="0" w:space="0" w:color="auto"/>
            <w:bottom w:val="none" w:sz="0" w:space="0" w:color="auto"/>
            <w:right w:val="none" w:sz="0" w:space="0" w:color="auto"/>
          </w:divBdr>
        </w:div>
      </w:divsChild>
    </w:div>
    <w:div w:id="1181092442">
      <w:bodyDiv w:val="1"/>
      <w:marLeft w:val="0"/>
      <w:marRight w:val="0"/>
      <w:marTop w:val="0"/>
      <w:marBottom w:val="0"/>
      <w:divBdr>
        <w:top w:val="none" w:sz="0" w:space="0" w:color="auto"/>
        <w:left w:val="none" w:sz="0" w:space="0" w:color="auto"/>
        <w:bottom w:val="none" w:sz="0" w:space="0" w:color="auto"/>
        <w:right w:val="none" w:sz="0" w:space="0" w:color="auto"/>
      </w:divBdr>
    </w:div>
    <w:div w:id="1212887612">
      <w:bodyDiv w:val="1"/>
      <w:marLeft w:val="0"/>
      <w:marRight w:val="0"/>
      <w:marTop w:val="0"/>
      <w:marBottom w:val="0"/>
      <w:divBdr>
        <w:top w:val="none" w:sz="0" w:space="0" w:color="auto"/>
        <w:left w:val="none" w:sz="0" w:space="0" w:color="auto"/>
        <w:bottom w:val="none" w:sz="0" w:space="0" w:color="auto"/>
        <w:right w:val="none" w:sz="0" w:space="0" w:color="auto"/>
      </w:divBdr>
    </w:div>
    <w:div w:id="1364861743">
      <w:bodyDiv w:val="1"/>
      <w:marLeft w:val="0"/>
      <w:marRight w:val="0"/>
      <w:marTop w:val="0"/>
      <w:marBottom w:val="0"/>
      <w:divBdr>
        <w:top w:val="none" w:sz="0" w:space="0" w:color="auto"/>
        <w:left w:val="none" w:sz="0" w:space="0" w:color="auto"/>
        <w:bottom w:val="none" w:sz="0" w:space="0" w:color="auto"/>
        <w:right w:val="none" w:sz="0" w:space="0" w:color="auto"/>
      </w:divBdr>
    </w:div>
    <w:div w:id="1416172154">
      <w:bodyDiv w:val="1"/>
      <w:marLeft w:val="0"/>
      <w:marRight w:val="0"/>
      <w:marTop w:val="0"/>
      <w:marBottom w:val="0"/>
      <w:divBdr>
        <w:top w:val="none" w:sz="0" w:space="0" w:color="auto"/>
        <w:left w:val="none" w:sz="0" w:space="0" w:color="auto"/>
        <w:bottom w:val="none" w:sz="0" w:space="0" w:color="auto"/>
        <w:right w:val="none" w:sz="0" w:space="0" w:color="auto"/>
      </w:divBdr>
      <w:divsChild>
        <w:div w:id="1688285697">
          <w:marLeft w:val="0"/>
          <w:marRight w:val="0"/>
          <w:marTop w:val="0"/>
          <w:marBottom w:val="0"/>
          <w:divBdr>
            <w:top w:val="none" w:sz="0" w:space="0" w:color="auto"/>
            <w:left w:val="none" w:sz="0" w:space="0" w:color="auto"/>
            <w:bottom w:val="none" w:sz="0" w:space="0" w:color="auto"/>
            <w:right w:val="none" w:sz="0" w:space="0" w:color="auto"/>
          </w:divBdr>
        </w:div>
      </w:divsChild>
    </w:div>
    <w:div w:id="1518496865">
      <w:bodyDiv w:val="1"/>
      <w:marLeft w:val="0"/>
      <w:marRight w:val="0"/>
      <w:marTop w:val="0"/>
      <w:marBottom w:val="0"/>
      <w:divBdr>
        <w:top w:val="none" w:sz="0" w:space="0" w:color="auto"/>
        <w:left w:val="none" w:sz="0" w:space="0" w:color="auto"/>
        <w:bottom w:val="none" w:sz="0" w:space="0" w:color="auto"/>
        <w:right w:val="none" w:sz="0" w:space="0" w:color="auto"/>
      </w:divBdr>
    </w:div>
    <w:div w:id="1523131930">
      <w:bodyDiv w:val="1"/>
      <w:marLeft w:val="0"/>
      <w:marRight w:val="0"/>
      <w:marTop w:val="0"/>
      <w:marBottom w:val="0"/>
      <w:divBdr>
        <w:top w:val="none" w:sz="0" w:space="0" w:color="auto"/>
        <w:left w:val="none" w:sz="0" w:space="0" w:color="auto"/>
        <w:bottom w:val="none" w:sz="0" w:space="0" w:color="auto"/>
        <w:right w:val="none" w:sz="0" w:space="0" w:color="auto"/>
      </w:divBdr>
    </w:div>
    <w:div w:id="1538814593">
      <w:bodyDiv w:val="1"/>
      <w:marLeft w:val="0"/>
      <w:marRight w:val="0"/>
      <w:marTop w:val="0"/>
      <w:marBottom w:val="0"/>
      <w:divBdr>
        <w:top w:val="none" w:sz="0" w:space="0" w:color="auto"/>
        <w:left w:val="none" w:sz="0" w:space="0" w:color="auto"/>
        <w:bottom w:val="none" w:sz="0" w:space="0" w:color="auto"/>
        <w:right w:val="none" w:sz="0" w:space="0" w:color="auto"/>
      </w:divBdr>
    </w:div>
    <w:div w:id="1673265268">
      <w:bodyDiv w:val="1"/>
      <w:marLeft w:val="0"/>
      <w:marRight w:val="0"/>
      <w:marTop w:val="0"/>
      <w:marBottom w:val="0"/>
      <w:divBdr>
        <w:top w:val="none" w:sz="0" w:space="0" w:color="auto"/>
        <w:left w:val="none" w:sz="0" w:space="0" w:color="auto"/>
        <w:bottom w:val="none" w:sz="0" w:space="0" w:color="auto"/>
        <w:right w:val="none" w:sz="0" w:space="0" w:color="auto"/>
      </w:divBdr>
    </w:div>
    <w:div w:id="1892888393">
      <w:bodyDiv w:val="1"/>
      <w:marLeft w:val="0"/>
      <w:marRight w:val="0"/>
      <w:marTop w:val="0"/>
      <w:marBottom w:val="0"/>
      <w:divBdr>
        <w:top w:val="none" w:sz="0" w:space="0" w:color="auto"/>
        <w:left w:val="none" w:sz="0" w:space="0" w:color="auto"/>
        <w:bottom w:val="none" w:sz="0" w:space="0" w:color="auto"/>
        <w:right w:val="none" w:sz="0" w:space="0" w:color="auto"/>
      </w:divBdr>
    </w:div>
    <w:div w:id="1940477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devisgroupes@bleumarinetour.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andre\Documents\Mod&#232;les%20Office%20personnalis&#233;s\BM-Programme%20-%20Version%2020200604%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BM-Programme - Version 20200604 .dotx</Template>
  <TotalTime>27</TotalTime>
  <Pages>6</Pages>
  <Words>1427</Words>
  <Characters>7849</Characters>
  <Application>Microsoft Office Word</Application>
  <DocSecurity>0</DocSecurity>
  <Lines>65</Lines>
  <Paragraphs>18</Paragraphs>
  <ScaleCrop>false</ScaleCrop>
  <HeadingPairs>
    <vt:vector size="6" baseType="variant">
      <vt:variant>
        <vt:lpstr>Titre</vt:lpstr>
      </vt:variant>
      <vt:variant>
        <vt:i4>1</vt:i4>
      </vt:variant>
      <vt:variant>
        <vt:lpstr>Título</vt:lpstr>
      </vt:variant>
      <vt:variant>
        <vt:i4>1</vt:i4>
      </vt:variant>
      <vt:variant>
        <vt:lpstr>Title</vt:lpstr>
      </vt:variant>
      <vt:variant>
        <vt:i4>1</vt:i4>
      </vt:variant>
    </vt:vector>
  </HeadingPairs>
  <TitlesOfParts>
    <vt:vector size="3" baseType="lpstr">
      <vt:lpstr>BLEU MARINE</vt:lpstr>
      <vt:lpstr>BLEU MARINE</vt:lpstr>
      <vt:lpstr/>
    </vt:vector>
  </TitlesOfParts>
  <Company/>
  <LinksUpToDate>false</LinksUpToDate>
  <CharactersWithSpaces>9258</CharactersWithSpaces>
  <SharedDoc>false</SharedDoc>
  <HLinks>
    <vt:vector size="6" baseType="variant">
      <vt:variant>
        <vt:i4>7864412</vt:i4>
      </vt:variant>
      <vt:variant>
        <vt:i4>0</vt:i4>
      </vt:variant>
      <vt:variant>
        <vt:i4>0</vt:i4>
      </vt:variant>
      <vt:variant>
        <vt:i4>5</vt:i4>
      </vt:variant>
      <vt:variant>
        <vt:lpwstr>mailto:bleumarineprod@wanadoo.fr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BLEU MARINE</dc:title>
  <dc:subject/>
  <dc:creator>Alexandre</dc:creator>
  <cp:keywords/>
  <dc:description/>
  <cp:lastModifiedBy>alexandre</cp:lastModifiedBy>
  <cp:revision>7</cp:revision>
  <cp:lastPrinted>2011-01-31T12:51:00Z</cp:lastPrinted>
  <dcterms:created xsi:type="dcterms:W3CDTF">2023-03-07T16:03:00Z</dcterms:created>
  <dcterms:modified xsi:type="dcterms:W3CDTF">2023-03-10T14:34:00Z</dcterms:modified>
</cp:coreProperties>
</file>