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0C679" w14:textId="51FC2575" w:rsidR="00321E23" w:rsidRDefault="00321E23" w:rsidP="00321E23">
      <w:pPr>
        <w:jc w:val="center"/>
      </w:pPr>
      <w:r>
        <w:rPr>
          <w:noProof/>
        </w:rPr>
        <w:drawing>
          <wp:inline distT="0" distB="0" distL="0" distR="0" wp14:anchorId="7B9FC384" wp14:editId="50B020E7">
            <wp:extent cx="4000500" cy="4000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14:paraId="5AE1C8AD" w14:textId="77777777" w:rsidR="00790584" w:rsidRDefault="00790584" w:rsidP="00790584">
      <w:pPr>
        <w:pStyle w:val="Sansinterligne"/>
        <w:jc w:val="center"/>
        <w:rPr>
          <w:rStyle w:val="Accentuationlgre"/>
        </w:rPr>
      </w:pPr>
    </w:p>
    <w:p w14:paraId="2575D13A" w14:textId="7B327C91" w:rsidR="00DA159F" w:rsidRPr="00790584" w:rsidRDefault="00321E23" w:rsidP="00790584">
      <w:pPr>
        <w:pStyle w:val="Sansinterligne"/>
        <w:jc w:val="center"/>
        <w:rPr>
          <w:rStyle w:val="Accentuationlgre"/>
        </w:rPr>
      </w:pPr>
      <w:r w:rsidRPr="00790584">
        <w:rPr>
          <w:rStyle w:val="Accentuationlgre"/>
        </w:rPr>
        <w:t>Entre nature, culture et patrimoine, venez découvrir « L’île aux Fleurs »</w:t>
      </w:r>
      <w:r w:rsidR="00DA159F" w:rsidRPr="00790584">
        <w:rPr>
          <w:rStyle w:val="Accentuationlgre"/>
        </w:rPr>
        <w:t>.</w:t>
      </w:r>
    </w:p>
    <w:p w14:paraId="57611732" w14:textId="3E568D47" w:rsidR="00321E23" w:rsidRPr="00790584" w:rsidRDefault="00DA159F" w:rsidP="00790584">
      <w:pPr>
        <w:pStyle w:val="Sansinterligne"/>
        <w:jc w:val="center"/>
        <w:rPr>
          <w:rStyle w:val="Accentuationlgre"/>
        </w:rPr>
      </w:pPr>
      <w:r w:rsidRPr="00790584">
        <w:rPr>
          <w:rStyle w:val="Accentuationlgre"/>
        </w:rPr>
        <w:t>Au travers de ce circuit complet allant de la presqu’île de la Caravelle jusqu’à Saint Pierre ou encore le Diamant</w:t>
      </w:r>
      <w:r w:rsidR="00790584" w:rsidRPr="00790584">
        <w:rPr>
          <w:rStyle w:val="Accentuationlgre"/>
        </w:rPr>
        <w:t>,</w:t>
      </w:r>
      <w:r w:rsidRPr="00790584">
        <w:rPr>
          <w:rStyle w:val="Accentuationlgre"/>
        </w:rPr>
        <w:t xml:space="preserve"> explorez la Martinique</w:t>
      </w:r>
      <w:r w:rsidR="00790584" w:rsidRPr="00790584">
        <w:rPr>
          <w:rStyle w:val="Accentuationlgre"/>
        </w:rPr>
        <w:t>,</w:t>
      </w:r>
      <w:r w:rsidRPr="00790584">
        <w:rPr>
          <w:rStyle w:val="Accentuationlgre"/>
        </w:rPr>
        <w:t xml:space="preserve"> cette perle tropicale </w:t>
      </w:r>
      <w:r w:rsidR="00790584" w:rsidRPr="00790584">
        <w:rPr>
          <w:rStyle w:val="Accentuationlgre"/>
        </w:rPr>
        <w:t xml:space="preserve">nichée entre l’océan Atlantique et la mer des </w:t>
      </w:r>
      <w:r w:rsidR="00790584" w:rsidRPr="00790584">
        <w:rPr>
          <w:rStyle w:val="Accentuationlgre"/>
          <w:i w:val="0"/>
        </w:rPr>
        <w:t>Caraïbes</w:t>
      </w:r>
      <w:r w:rsidR="00790584" w:rsidRPr="00790584">
        <w:rPr>
          <w:rStyle w:val="Accentuationlgre"/>
        </w:rPr>
        <w:t>.</w:t>
      </w:r>
    </w:p>
    <w:p w14:paraId="67B16ACD" w14:textId="77777777" w:rsidR="00321E23" w:rsidRDefault="00321E23" w:rsidP="00321E23">
      <w:pPr>
        <w:pStyle w:val="Sansinterligne"/>
      </w:pPr>
    </w:p>
    <w:p w14:paraId="3959EC1A" w14:textId="535C2068" w:rsidR="00790584" w:rsidRPr="003667D0"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Pr="005527E6">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w:t>
      </w:r>
      <w:r w:rsidRPr="00D67FD3">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FRANCE / FORT DE FRANCE </w:t>
      </w:r>
    </w:p>
    <w:p w14:paraId="40259865" w14:textId="77777777" w:rsidR="00BC6EC0" w:rsidRDefault="00BC6EC0" w:rsidP="00BC6EC0">
      <w:pPr>
        <w:pStyle w:val="Sansinterligne"/>
      </w:pPr>
      <w:r w:rsidRPr="00285603">
        <w:rPr>
          <w:b/>
        </w:rPr>
        <w:t>Décollage sur vol régulier en milieu de journée à destination de la Martinique.</w:t>
      </w:r>
      <w:r>
        <w:t xml:space="preserve"> </w:t>
      </w:r>
    </w:p>
    <w:p w14:paraId="7D543C9F" w14:textId="77777777" w:rsidR="00BC6EC0" w:rsidRPr="00437DA5" w:rsidRDefault="00BC6EC0" w:rsidP="00BC6EC0">
      <w:pPr>
        <w:pStyle w:val="Sansinterligne"/>
      </w:pPr>
      <w:r w:rsidRPr="00437DA5">
        <w:t>A bord vous seront servis un repas, et une collation avant l'arrivée. Le vol dure environ huit heures. Film.</w:t>
      </w:r>
    </w:p>
    <w:p w14:paraId="23A6891D" w14:textId="77777777" w:rsidR="00BC6EC0" w:rsidRPr="00437DA5" w:rsidRDefault="00BC6EC0" w:rsidP="00BC6EC0">
      <w:pPr>
        <w:pStyle w:val="Sansinterligne"/>
        <w:rPr>
          <w:b/>
        </w:rPr>
      </w:pPr>
      <w:r w:rsidRPr="00437DA5">
        <w:rPr>
          <w:b/>
        </w:rPr>
        <w:t>Arrivée en fin d'après-midi.</w:t>
      </w:r>
    </w:p>
    <w:p w14:paraId="46E6DFFF" w14:textId="2CB36437" w:rsidR="00BC6EC0" w:rsidRDefault="00BC6EC0" w:rsidP="00BC6EC0">
      <w:pPr>
        <w:pStyle w:val="Sansinterligne"/>
      </w:pPr>
      <w:r>
        <w:t>Accueil par notre équipe et transfert à votre hôtel Bambou situé au cœur touristique de l’île, les pieds dans l’eau.</w:t>
      </w:r>
    </w:p>
    <w:p w14:paraId="222C17E6" w14:textId="77777777" w:rsidR="00BC6EC0" w:rsidRDefault="00BC6EC0" w:rsidP="00BC6EC0">
      <w:pPr>
        <w:pStyle w:val="Sansinterligne"/>
      </w:pPr>
      <w:r w:rsidRPr="00712F8A">
        <w:rPr>
          <w:b/>
        </w:rPr>
        <w:t>Pot de bienvenue</w:t>
      </w:r>
      <w:r>
        <w:t xml:space="preserve"> et installation dans les chambres.</w:t>
      </w:r>
    </w:p>
    <w:p w14:paraId="109D995D" w14:textId="77777777" w:rsidR="00BC6EC0" w:rsidRDefault="00BC6EC0" w:rsidP="00BC6EC0">
      <w:pPr>
        <w:pStyle w:val="Sansinterligne"/>
        <w:rPr>
          <w:b/>
        </w:rPr>
      </w:pPr>
      <w:r w:rsidRPr="00712F8A">
        <w:rPr>
          <w:b/>
        </w:rPr>
        <w:t>Dîner et nuit à votre hôtel.</w:t>
      </w:r>
    </w:p>
    <w:p w14:paraId="4E67F85B" w14:textId="27ED17F9" w:rsidR="00E51423" w:rsidRDefault="00E51423" w:rsidP="00E51423"/>
    <w:p w14:paraId="66C1D63F" w14:textId="10540C2D" w:rsidR="00790584" w:rsidRDefault="00C343BB" w:rsidP="00C343BB">
      <w:pPr>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3CF6D975" wp14:editId="105C5862">
            <wp:extent cx="2952750" cy="1966595"/>
            <wp:effectExtent l="0" t="0" r="0" b="0"/>
            <wp:docPr id="6" name="Image 6" descr="https://www.hotelbambou.fr/media/cache/jadro_resize/rc/uJ74Fvi01530084384/jadroRoot/medias/chambres/bambou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telbambou.fr/media/cache/jadro_resize/rc/uJ74Fvi01530084384/jadroRoot/medias/chambres/bambou3-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1966595"/>
                    </a:xfrm>
                    <a:prstGeom prst="rect">
                      <a:avLst/>
                    </a:prstGeom>
                    <a:ln>
                      <a:noFill/>
                    </a:ln>
                    <a:effectLst>
                      <a:softEdge rad="112500"/>
                    </a:effectLst>
                  </pic:spPr>
                </pic:pic>
              </a:graphicData>
            </a:graphic>
          </wp:inline>
        </w:drawing>
      </w:r>
      <w:r w:rsid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05AFA71C" w14:textId="232D3E8F" w:rsidR="00E51423" w:rsidRPr="00790584"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2</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NORD ATLANTIQUE </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LA CARAVELLE</w:t>
      </w:r>
    </w:p>
    <w:p w14:paraId="609A30D7" w14:textId="77777777" w:rsidR="00AA6C07" w:rsidRPr="00AA6C07" w:rsidRDefault="00AA6C07" w:rsidP="00AA6C07">
      <w:pPr>
        <w:pStyle w:val="Sansinterligne"/>
        <w:rPr>
          <w:bCs/>
        </w:rPr>
      </w:pPr>
      <w:r w:rsidRPr="00AA6C07">
        <w:rPr>
          <w:bCs/>
        </w:rPr>
        <w:t>Petit déjeuner.</w:t>
      </w:r>
    </w:p>
    <w:p w14:paraId="300EC6E4" w14:textId="23C81331" w:rsidR="00E51423" w:rsidRPr="00786BFE" w:rsidRDefault="00E51423" w:rsidP="00321E23">
      <w:pPr>
        <w:pStyle w:val="Sansinterligne"/>
        <w:rPr>
          <w:rFonts w:cs="Calibri"/>
        </w:rPr>
      </w:pPr>
      <w:r w:rsidRPr="00786BFE">
        <w:rPr>
          <w:rFonts w:cs="Calibri"/>
        </w:rPr>
        <w:t>V</w:t>
      </w:r>
      <w:r w:rsidRPr="00AA6C07">
        <w:rPr>
          <w:rFonts w:cs="Calibri"/>
          <w:b/>
          <w:bCs/>
        </w:rPr>
        <w:t>isite et promenade aux ruines du Château Dubuc et découverte de la presqu’île de la Caravelle</w:t>
      </w:r>
      <w:r w:rsidRPr="00AA6C07">
        <w:rPr>
          <w:rFonts w:cs="Calibri"/>
        </w:rPr>
        <w:t xml:space="preserve">, </w:t>
      </w:r>
      <w:r w:rsidRPr="00786BFE">
        <w:rPr>
          <w:rFonts w:cs="Calibri"/>
        </w:rPr>
        <w:t>réserve naturelle se jetant dans l’atlantique.</w:t>
      </w:r>
    </w:p>
    <w:p w14:paraId="41F0F55D" w14:textId="4510D916" w:rsidR="00E51423" w:rsidRPr="00786BFE" w:rsidRDefault="00E51423" w:rsidP="00321E23">
      <w:pPr>
        <w:pStyle w:val="Sansinterligne"/>
        <w:rPr>
          <w:rFonts w:cs="Calibri"/>
        </w:rPr>
      </w:pPr>
      <w:r w:rsidRPr="005A1AD8">
        <w:rPr>
          <w:rFonts w:cs="Calibri"/>
          <w:b/>
          <w:bCs/>
        </w:rPr>
        <w:t>Poursuivez par Le Robert</w:t>
      </w:r>
      <w:r w:rsidRPr="00786BFE">
        <w:rPr>
          <w:rFonts w:cs="Calibri"/>
        </w:rPr>
        <w:t xml:space="preserve">, où le déjeuner est prévu. </w:t>
      </w:r>
    </w:p>
    <w:p w14:paraId="65A73833" w14:textId="19C5AA6D" w:rsidR="00E51423" w:rsidRPr="00EA24EE" w:rsidRDefault="00E51423" w:rsidP="00321E23">
      <w:pPr>
        <w:pStyle w:val="Sansinterligne"/>
      </w:pPr>
      <w:r w:rsidRPr="005A1AD8">
        <w:rPr>
          <w:b/>
          <w:bCs/>
        </w:rPr>
        <w:t>Visite de l’Habitation St James</w:t>
      </w:r>
      <w:r w:rsidRPr="00EA24EE">
        <w:t>. Dégustation de rhums et liqueurs à l’intérieur de la Maison de Maître</w:t>
      </w:r>
      <w:r w:rsidR="00321E23">
        <w:t xml:space="preserve"> </w:t>
      </w:r>
      <w:r w:rsidRPr="00EA24EE">
        <w:t>(1765)</w:t>
      </w:r>
    </w:p>
    <w:p w14:paraId="5B23D83D" w14:textId="17909D41" w:rsidR="00E51423" w:rsidRDefault="00E51423" w:rsidP="00321E23">
      <w:pPr>
        <w:pStyle w:val="Sansinterligne"/>
      </w:pPr>
      <w:r w:rsidRPr="00EA24EE">
        <w:t>Retour vers votre hôtel.</w:t>
      </w:r>
    </w:p>
    <w:p w14:paraId="092B8297" w14:textId="71D6D0E8" w:rsidR="00E51423" w:rsidRDefault="00E51423" w:rsidP="00321E23">
      <w:pPr>
        <w:pStyle w:val="Sansinterligne"/>
      </w:pPr>
      <w:r>
        <w:t>Dîner et soirée.</w:t>
      </w:r>
    </w:p>
    <w:p w14:paraId="59193AB5" w14:textId="19B5BCAA" w:rsidR="002121D1" w:rsidRPr="00EA24EE" w:rsidRDefault="002121D1" w:rsidP="00321E23">
      <w:pPr>
        <w:pStyle w:val="Sansinterligne"/>
      </w:pPr>
      <w:r w:rsidRPr="002121D1">
        <w:t>(P.déj-Déj-Dîn)</w:t>
      </w:r>
    </w:p>
    <w:p w14:paraId="653D99F1" w14:textId="38BF0B93" w:rsidR="00E51423" w:rsidRDefault="0040351B" w:rsidP="002121D1">
      <w:pPr>
        <w:pStyle w:val="Sansinterligne"/>
      </w:pPr>
      <w:r>
        <w:rPr>
          <w:noProof/>
        </w:rPr>
        <w:drawing>
          <wp:anchor distT="0" distB="0" distL="114300" distR="114300" simplePos="0" relativeHeight="251662336" behindDoc="0" locked="0" layoutInCell="1" allowOverlap="1" wp14:anchorId="551403CF" wp14:editId="4E7F93B8">
            <wp:simplePos x="0" y="0"/>
            <wp:positionH relativeFrom="column">
              <wp:posOffset>4685665</wp:posOffset>
            </wp:positionH>
            <wp:positionV relativeFrom="paragraph">
              <wp:posOffset>273685</wp:posOffset>
            </wp:positionV>
            <wp:extent cx="2152650" cy="2152650"/>
            <wp:effectExtent l="152400" t="152400" r="361950" b="3619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747B082" w14:textId="193727E7" w:rsidR="00E51423" w:rsidRPr="00790584"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COTE CARAIBES SUD  </w:t>
      </w:r>
    </w:p>
    <w:p w14:paraId="0E7D98A0" w14:textId="77777777" w:rsidR="005A1AD8" w:rsidRPr="00AA6C07" w:rsidRDefault="005A1AD8" w:rsidP="005A1AD8">
      <w:pPr>
        <w:pStyle w:val="Sansinterligne"/>
        <w:rPr>
          <w:bCs/>
        </w:rPr>
      </w:pPr>
      <w:r w:rsidRPr="00AA6C07">
        <w:rPr>
          <w:bCs/>
        </w:rPr>
        <w:t>Petit déjeuner.</w:t>
      </w:r>
    </w:p>
    <w:p w14:paraId="32D6FAB1" w14:textId="0354F172" w:rsidR="00E51423" w:rsidRPr="00786BFE" w:rsidRDefault="00E51423" w:rsidP="00321E23">
      <w:pPr>
        <w:pStyle w:val="Sansinterligne"/>
        <w:rPr>
          <w:rFonts w:cs="Calibri"/>
        </w:rPr>
      </w:pPr>
      <w:r w:rsidRPr="00786BFE">
        <w:rPr>
          <w:rFonts w:cs="Calibri"/>
        </w:rPr>
        <w:t xml:space="preserve">Quittez votre hôtel en direction de Trois Ilets. </w:t>
      </w:r>
      <w:r w:rsidRPr="005A1AD8">
        <w:rPr>
          <w:rFonts w:cs="Calibri"/>
          <w:b/>
          <w:bCs/>
        </w:rPr>
        <w:t>Faites un arrêt au Village de la Poterie</w:t>
      </w:r>
      <w:r w:rsidRPr="00786BFE">
        <w:rPr>
          <w:rFonts w:cs="Calibri"/>
        </w:rPr>
        <w:t xml:space="preserve"> puis au Musée de la Pagerie ou Musée de la Canne. </w:t>
      </w:r>
      <w:r w:rsidRPr="005A1AD8">
        <w:rPr>
          <w:rFonts w:cs="Calibri"/>
          <w:b/>
          <w:bCs/>
        </w:rPr>
        <w:t>Puis promenade à La Savane aux Esclaves</w:t>
      </w:r>
      <w:r w:rsidRPr="00786BFE">
        <w:rPr>
          <w:rFonts w:cs="Calibri"/>
        </w:rPr>
        <w:t>, reconstitution historique de la vie coloniale.</w:t>
      </w:r>
    </w:p>
    <w:p w14:paraId="7C5C1B49" w14:textId="71F0AA38" w:rsidR="00E51423" w:rsidRPr="00786BFE" w:rsidRDefault="00E51423" w:rsidP="00321E23">
      <w:pPr>
        <w:pStyle w:val="Sansinterligne"/>
        <w:rPr>
          <w:rFonts w:cs="Calibri"/>
        </w:rPr>
      </w:pPr>
      <w:r w:rsidRPr="005A1AD8">
        <w:rPr>
          <w:rFonts w:cs="Calibri"/>
          <w:b/>
          <w:bCs/>
        </w:rPr>
        <w:t xml:space="preserve"> Empruntez la Route des Anses pour découvrir la commune des Anses d’Arlets</w:t>
      </w:r>
      <w:r w:rsidRPr="00786BFE">
        <w:rPr>
          <w:rFonts w:cs="Calibri"/>
        </w:rPr>
        <w:t xml:space="preserve">, et </w:t>
      </w:r>
      <w:r w:rsidRPr="005A1AD8">
        <w:rPr>
          <w:rFonts w:cs="Calibri"/>
          <w:b/>
          <w:bCs/>
        </w:rPr>
        <w:t>déjeuner sur la plage de Grande Anse</w:t>
      </w:r>
      <w:r w:rsidRPr="00786BFE">
        <w:rPr>
          <w:rFonts w:cs="Calibri"/>
        </w:rPr>
        <w:t>. Possibilité de baignade dans l’un des plus beaux sites balnéaires de l’île.</w:t>
      </w:r>
      <w:r w:rsidR="0040351B" w:rsidRPr="0040351B">
        <w:t xml:space="preserve"> </w:t>
      </w:r>
    </w:p>
    <w:p w14:paraId="748FA831" w14:textId="7DAD79C5" w:rsidR="00E51423" w:rsidRPr="00786BFE" w:rsidRDefault="00E51423" w:rsidP="00321E23">
      <w:pPr>
        <w:pStyle w:val="Sansinterligne"/>
        <w:rPr>
          <w:rFonts w:cs="Calibri"/>
        </w:rPr>
      </w:pPr>
      <w:r w:rsidRPr="00786BFE">
        <w:rPr>
          <w:rFonts w:cs="Calibri"/>
        </w:rPr>
        <w:t xml:space="preserve"> Arrêt photo à la Maison du Bagnard, à Cap 110 et au point de vue sur le Rocher du Diamant.</w:t>
      </w:r>
    </w:p>
    <w:p w14:paraId="46345690" w14:textId="7C8AA6BF" w:rsidR="00E51423" w:rsidRPr="00786BFE" w:rsidRDefault="00E51423" w:rsidP="00321E23">
      <w:pPr>
        <w:pStyle w:val="Sansinterligne"/>
        <w:rPr>
          <w:rFonts w:cs="Calibri"/>
        </w:rPr>
      </w:pPr>
      <w:r w:rsidRPr="005A1AD8">
        <w:rPr>
          <w:rFonts w:cs="Calibri"/>
          <w:b/>
          <w:bCs/>
        </w:rPr>
        <w:t>Arrêt au Village du Diamant</w:t>
      </w:r>
      <w:r w:rsidRPr="00786BFE">
        <w:rPr>
          <w:rFonts w:cs="Calibri"/>
        </w:rPr>
        <w:t>, promenade dans le bourg et sur le sentier littoral.</w:t>
      </w:r>
    </w:p>
    <w:p w14:paraId="60E9A867" w14:textId="6238FB0F" w:rsidR="00E51423" w:rsidRPr="00786BFE" w:rsidRDefault="00E51423" w:rsidP="00321E23">
      <w:pPr>
        <w:pStyle w:val="Sansinterligne"/>
        <w:rPr>
          <w:rFonts w:cs="Calibri"/>
        </w:rPr>
      </w:pPr>
      <w:r w:rsidRPr="00786BFE">
        <w:rPr>
          <w:rFonts w:cs="Calibri"/>
        </w:rPr>
        <w:t>Retour à votre hôtel en fin d’après-midi,</w:t>
      </w:r>
    </w:p>
    <w:p w14:paraId="7EEE6C4D" w14:textId="384C5E75" w:rsidR="00E51423" w:rsidRDefault="00E51423" w:rsidP="00321E23">
      <w:pPr>
        <w:pStyle w:val="Sansinterligne"/>
        <w:rPr>
          <w:rFonts w:cs="Calibri"/>
        </w:rPr>
      </w:pPr>
      <w:r w:rsidRPr="00786BFE">
        <w:rPr>
          <w:rFonts w:cs="Calibri"/>
        </w:rPr>
        <w:t>Dîner et soirée à votre hôtel.</w:t>
      </w:r>
    </w:p>
    <w:p w14:paraId="758DEA0D" w14:textId="77777777" w:rsidR="002121D1" w:rsidRPr="00EA24EE" w:rsidRDefault="002121D1" w:rsidP="002121D1">
      <w:pPr>
        <w:pStyle w:val="Sansinterligne"/>
      </w:pPr>
      <w:r w:rsidRPr="002121D1">
        <w:t>(P.déj-Déj-Dîn)</w:t>
      </w:r>
    </w:p>
    <w:p w14:paraId="38565AF6" w14:textId="2C50A8F8" w:rsidR="00E51423" w:rsidRPr="00786BFE" w:rsidRDefault="00E51423" w:rsidP="00321E23">
      <w:pPr>
        <w:pStyle w:val="Sansinterligne"/>
      </w:pPr>
    </w:p>
    <w:p w14:paraId="63EC51AD" w14:textId="732EA658" w:rsidR="00E51423" w:rsidRPr="00790584"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SAVEURS CREOLES DU SUD  </w:t>
      </w:r>
    </w:p>
    <w:p w14:paraId="194C66D2" w14:textId="57A7E005" w:rsidR="00E51423" w:rsidRPr="00D55E17" w:rsidRDefault="00D55E17" w:rsidP="00E51423">
      <w:pPr>
        <w:pStyle w:val="Sansinterligne"/>
        <w:rPr>
          <w:bCs/>
        </w:rPr>
      </w:pPr>
      <w:r w:rsidRPr="00AA6C07">
        <w:rPr>
          <w:bCs/>
        </w:rPr>
        <w:t>Petit déjeuner</w:t>
      </w:r>
      <w:r>
        <w:rPr>
          <w:bCs/>
        </w:rPr>
        <w:t xml:space="preserve"> puis v</w:t>
      </w:r>
      <w:r w:rsidR="00E51423">
        <w:t xml:space="preserve">ous partirez à l’extrême sud de l’île, sur </w:t>
      </w:r>
      <w:r w:rsidR="00E51423" w:rsidRPr="00D55E17">
        <w:rPr>
          <w:b/>
          <w:bCs/>
        </w:rPr>
        <w:t>la plage des Salines</w:t>
      </w:r>
      <w:r w:rsidR="00E51423">
        <w:t>.</w:t>
      </w:r>
    </w:p>
    <w:p w14:paraId="2311520B" w14:textId="76605BC2" w:rsidR="00E51423" w:rsidRDefault="00E51423" w:rsidP="00E51423">
      <w:pPr>
        <w:pStyle w:val="Sansinterligne"/>
      </w:pPr>
      <w:r w:rsidRPr="00D55E17">
        <w:rPr>
          <w:b/>
          <w:bCs/>
        </w:rPr>
        <w:t>Arrêt à la rhumerie 3 Rivières pour une visite de l’usine et dégustation de rhums</w:t>
      </w:r>
      <w:r>
        <w:t>.</w:t>
      </w:r>
    </w:p>
    <w:p w14:paraId="6A853BF9" w14:textId="0C0F131D" w:rsidR="00E51423" w:rsidRDefault="00E51423" w:rsidP="00E51423">
      <w:pPr>
        <w:pStyle w:val="Sansinterligne"/>
      </w:pPr>
      <w:r w:rsidRPr="00D55E17">
        <w:rPr>
          <w:b/>
          <w:bCs/>
        </w:rPr>
        <w:t>Arrêt et visite au village de Ste Anne</w:t>
      </w:r>
      <w:r>
        <w:t>, son joli cimetière, son petit centre typique.</w:t>
      </w:r>
    </w:p>
    <w:p w14:paraId="145AA058" w14:textId="5EC1FF14" w:rsidR="00E51423" w:rsidRDefault="00E51423" w:rsidP="00E51423">
      <w:pPr>
        <w:pStyle w:val="Sansinterligne"/>
      </w:pPr>
      <w:r w:rsidRPr="00D55E17">
        <w:rPr>
          <w:b/>
          <w:bCs/>
        </w:rPr>
        <w:t>Déjeuner barbecue</w:t>
      </w:r>
      <w:r>
        <w:t>.</w:t>
      </w:r>
    </w:p>
    <w:p w14:paraId="73C5FE1F" w14:textId="4161996C" w:rsidR="00E51423" w:rsidRDefault="00E51423" w:rsidP="00E51423">
      <w:pPr>
        <w:pStyle w:val="Sansinterligne"/>
      </w:pPr>
      <w:r>
        <w:t>Temps libre pour une baignade ou promenade sous l’ombrage de la forêt littorale. Possibilité de promenade dans la Savane des Pétrifications.</w:t>
      </w:r>
    </w:p>
    <w:p w14:paraId="0DB2E745" w14:textId="0E20B6D7" w:rsidR="00E51423" w:rsidRDefault="00E51423" w:rsidP="00E51423">
      <w:pPr>
        <w:pStyle w:val="Sansinterligne"/>
      </w:pPr>
      <w:r>
        <w:t>Retour à votre hôtel vers 17H00.</w:t>
      </w:r>
    </w:p>
    <w:p w14:paraId="235F0D39" w14:textId="2C4DE681" w:rsidR="00E51423" w:rsidRDefault="00E51423" w:rsidP="00E51423">
      <w:pPr>
        <w:pStyle w:val="Sansinterligne"/>
      </w:pPr>
      <w:r>
        <w:t>Dîner et soirée à l’hôtel.</w:t>
      </w:r>
    </w:p>
    <w:p w14:paraId="6058FCCB" w14:textId="77777777" w:rsidR="002121D1" w:rsidRPr="00EA24EE" w:rsidRDefault="002121D1" w:rsidP="002121D1">
      <w:pPr>
        <w:pStyle w:val="Sansinterligne"/>
      </w:pPr>
      <w:r w:rsidRPr="002121D1">
        <w:t>(P.déj-Déj-Dîn)</w:t>
      </w:r>
    </w:p>
    <w:p w14:paraId="4390B390" w14:textId="77777777" w:rsidR="00321E23" w:rsidRDefault="00321E23" w:rsidP="00E51423">
      <w:pPr>
        <w:pStyle w:val="Sansinterligne"/>
      </w:pPr>
    </w:p>
    <w:p w14:paraId="3F4AAB76" w14:textId="3DB3A69D" w:rsidR="00E51423" w:rsidRPr="00790584"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SUD ATLANTIQUE – LE FRANCOIS</w:t>
      </w:r>
    </w:p>
    <w:p w14:paraId="0AEF1DC3" w14:textId="77777777" w:rsidR="00D55E17" w:rsidRDefault="00D55E17" w:rsidP="00321E23">
      <w:pPr>
        <w:pStyle w:val="Sansinterligne"/>
        <w:rPr>
          <w:bCs/>
        </w:rPr>
      </w:pPr>
      <w:r w:rsidRPr="00AA6C07">
        <w:rPr>
          <w:bCs/>
        </w:rPr>
        <w:t>Petit déjeuner</w:t>
      </w:r>
      <w:r>
        <w:rPr>
          <w:bCs/>
        </w:rPr>
        <w:t xml:space="preserve">. </w:t>
      </w:r>
    </w:p>
    <w:p w14:paraId="2EA09F64" w14:textId="0C9D55BE" w:rsidR="00E51423" w:rsidRDefault="00E51423" w:rsidP="00321E23">
      <w:pPr>
        <w:pStyle w:val="Sansinterligne"/>
      </w:pPr>
      <w:r>
        <w:t>Vous partirez découvrir ce jour la partie sud atlantique.</w:t>
      </w:r>
    </w:p>
    <w:p w14:paraId="630F8AC7" w14:textId="77777777" w:rsidR="00E51423" w:rsidRDefault="00E51423" w:rsidP="00321E23">
      <w:pPr>
        <w:pStyle w:val="Sansinterligne"/>
      </w:pPr>
      <w:r w:rsidRPr="00D55E17">
        <w:rPr>
          <w:b/>
          <w:bCs/>
        </w:rPr>
        <w:t>Arrêt et promenade au François</w:t>
      </w:r>
      <w:r>
        <w:t xml:space="preserve">, puis continuation pour </w:t>
      </w:r>
      <w:r w:rsidRPr="00D55E17">
        <w:rPr>
          <w:b/>
          <w:bCs/>
        </w:rPr>
        <w:t>la Plantation Clément</w:t>
      </w:r>
      <w:r>
        <w:t>.</w:t>
      </w:r>
    </w:p>
    <w:p w14:paraId="664BF11F" w14:textId="77777777" w:rsidR="00E51423" w:rsidRDefault="00E51423" w:rsidP="00321E23">
      <w:pPr>
        <w:pStyle w:val="Sansinterligne"/>
      </w:pPr>
      <w:r>
        <w:t>Visite guidée de la maison de Maître et son somptueux jardin.</w:t>
      </w:r>
    </w:p>
    <w:p w14:paraId="0A6E23A2" w14:textId="5EFE322C" w:rsidR="00E51423" w:rsidRDefault="00E51423" w:rsidP="00321E23">
      <w:pPr>
        <w:pStyle w:val="Sansinterligne"/>
      </w:pPr>
      <w:r>
        <w:t>Déjeuner au François et retour à votre hôtel dans l’après-midi</w:t>
      </w:r>
    </w:p>
    <w:p w14:paraId="3E59AA82" w14:textId="214566D8" w:rsidR="00E51423" w:rsidRDefault="00E51423" w:rsidP="00321E23">
      <w:pPr>
        <w:pStyle w:val="Sansinterligne"/>
      </w:pPr>
      <w:r>
        <w:t>Dîner et soirée à l’hôtel</w:t>
      </w:r>
    </w:p>
    <w:p w14:paraId="50E6E344" w14:textId="77777777" w:rsidR="002121D1" w:rsidRPr="00EA24EE" w:rsidRDefault="002121D1" w:rsidP="002121D1">
      <w:pPr>
        <w:pStyle w:val="Sansinterligne"/>
      </w:pPr>
      <w:r w:rsidRPr="002121D1">
        <w:t>(P.déj-Déj-Dîn)</w:t>
      </w:r>
    </w:p>
    <w:p w14:paraId="7E87238A" w14:textId="77777777" w:rsidR="00321E23" w:rsidRDefault="00321E23" w:rsidP="00321E23">
      <w:pPr>
        <w:pStyle w:val="Sansinterligne"/>
      </w:pPr>
    </w:p>
    <w:p w14:paraId="1565D3DF" w14:textId="4D1C0B86" w:rsidR="0040351B" w:rsidRDefault="0040351B">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10EF20F6" w14:textId="24BE2663" w:rsidR="00E51423" w:rsidRPr="00790584"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6</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SAVEURS CREOLES DU NORD CARAIBES- ST PIERRE</w:t>
      </w:r>
    </w:p>
    <w:p w14:paraId="40D027C7" w14:textId="4F5E48AD" w:rsidR="00E51423" w:rsidRDefault="00D55E17" w:rsidP="00321E23">
      <w:pPr>
        <w:pStyle w:val="Sansinterligne"/>
      </w:pPr>
      <w:r>
        <w:t xml:space="preserve">Après le petit déjeuner </w:t>
      </w:r>
      <w:r w:rsidRPr="00D55E17">
        <w:rPr>
          <w:b/>
          <w:bCs/>
        </w:rPr>
        <w:t>d</w:t>
      </w:r>
      <w:r w:rsidR="00E51423" w:rsidRPr="00D55E17">
        <w:rPr>
          <w:b/>
          <w:bCs/>
        </w:rPr>
        <w:t>épart en direction de la route de la Trace</w:t>
      </w:r>
      <w:r w:rsidR="00E51423">
        <w:t>.</w:t>
      </w:r>
    </w:p>
    <w:p w14:paraId="0C92CFCB" w14:textId="2DD3703E" w:rsidR="00E51423" w:rsidRPr="00786BFE" w:rsidRDefault="0040351B" w:rsidP="00321E23">
      <w:pPr>
        <w:pStyle w:val="Sansinterligne"/>
        <w:rPr>
          <w:rFonts w:cs="Calibri"/>
        </w:rPr>
      </w:pPr>
      <w:r w:rsidRPr="00D55E17">
        <w:rPr>
          <w:b/>
          <w:bCs/>
          <w:noProof/>
        </w:rPr>
        <w:drawing>
          <wp:anchor distT="118163" distB="294446" distL="242629" distR="413667" simplePos="0" relativeHeight="251661312" behindDoc="1" locked="0" layoutInCell="1" allowOverlap="1" wp14:anchorId="25E77080" wp14:editId="2B4BBF25">
            <wp:simplePos x="0" y="0"/>
            <wp:positionH relativeFrom="column">
              <wp:posOffset>4685665</wp:posOffset>
            </wp:positionH>
            <wp:positionV relativeFrom="paragraph">
              <wp:posOffset>139700</wp:posOffset>
            </wp:positionV>
            <wp:extent cx="2144395" cy="1612900"/>
            <wp:effectExtent l="152400" t="152400" r="370205" b="368300"/>
            <wp:wrapSquare wrapText="bothSides"/>
            <wp:docPr id="3" name="Picture 47" descr="http://upload.wikimedia.org/wikipedia/commons/thumb/b/b0/Jardin_de_Balata_2.JPG/800px-Jardin_de_Balata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b/b0/Jardin_de_Balata_2.JPG/800px-Jardin_de_Balata_2.JPG"/>
                    <pic:cNvPicPr>
                      <a:picLocks noChangeAspect="1" noChangeArrowheads="1"/>
                    </pic:cNvPicPr>
                  </pic:nvPicPr>
                  <pic:blipFill>
                    <a:blip r:embed="rId10"/>
                    <a:srcRect/>
                    <a:stretch>
                      <a:fillRect/>
                    </a:stretch>
                  </pic:blipFill>
                  <pic:spPr bwMode="auto">
                    <a:xfrm>
                      <a:off x="0" y="0"/>
                      <a:ext cx="2144395" cy="1612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51423" w:rsidRPr="00D55E17">
        <w:rPr>
          <w:b/>
          <w:bCs/>
        </w:rPr>
        <w:t>Début de la journée par la visite des jardins de Balata</w:t>
      </w:r>
      <w:r w:rsidR="00E51423">
        <w:t xml:space="preserve">, réputés pour la multitude de ses essences tropicales entourant une vieille maison créole. </w:t>
      </w:r>
      <w:r w:rsidR="00E51423" w:rsidRPr="00786BFE">
        <w:rPr>
          <w:rFonts w:cs="Calibri"/>
        </w:rPr>
        <w:t xml:space="preserve">C’est une </w:t>
      </w:r>
      <w:r w:rsidRPr="00786BFE">
        <w:rPr>
          <w:rFonts w:cs="Calibri"/>
        </w:rPr>
        <w:t>merveille agrandie</w:t>
      </w:r>
      <w:r w:rsidR="00E51423" w:rsidRPr="00786BFE">
        <w:rPr>
          <w:rFonts w:cs="Calibri"/>
        </w:rPr>
        <w:t xml:space="preserve"> récemment avec passerelles suspendues dans la canopée. </w:t>
      </w:r>
    </w:p>
    <w:p w14:paraId="773A51B2" w14:textId="77777777" w:rsidR="00E51423" w:rsidRPr="00786BFE" w:rsidRDefault="00E51423" w:rsidP="00321E23">
      <w:pPr>
        <w:pStyle w:val="Sansinterligne"/>
        <w:rPr>
          <w:rFonts w:cs="Calibri"/>
        </w:rPr>
      </w:pPr>
      <w:r w:rsidRPr="00D55E17">
        <w:rPr>
          <w:rFonts w:cs="Calibri"/>
          <w:b/>
          <w:bCs/>
        </w:rPr>
        <w:t>Poursuivez par la Route de la Trace à travers la « Foret de la Pluie » jusqu’à Saint Pierre</w:t>
      </w:r>
      <w:r w:rsidRPr="00786BFE">
        <w:rPr>
          <w:rFonts w:cs="Calibri"/>
        </w:rPr>
        <w:t xml:space="preserve">. </w:t>
      </w:r>
    </w:p>
    <w:p w14:paraId="135D074A" w14:textId="5FDAD012" w:rsidR="00E51423" w:rsidRPr="00786BFE" w:rsidRDefault="00E51423" w:rsidP="00321E23">
      <w:pPr>
        <w:pStyle w:val="Sansinterligne"/>
        <w:rPr>
          <w:rFonts w:cs="Calibri"/>
        </w:rPr>
      </w:pPr>
      <w:r w:rsidRPr="00D55E17">
        <w:rPr>
          <w:rFonts w:cs="Calibri"/>
          <w:b/>
          <w:bCs/>
        </w:rPr>
        <w:t>Visitez les ruines</w:t>
      </w:r>
      <w:r w:rsidRPr="00786BFE">
        <w:rPr>
          <w:rFonts w:cs="Calibri"/>
        </w:rPr>
        <w:t xml:space="preserve"> dues à l’éruption de la Pelée en 1902. Déjeunez dans un restaurant créole typique, très bon déjeuner. Dégustez l’un de meilleurs rhums de la Martinique d’une </w:t>
      </w:r>
      <w:r w:rsidR="0040351B" w:rsidRPr="00786BFE">
        <w:rPr>
          <w:rFonts w:cs="Calibri"/>
        </w:rPr>
        <w:t>des distilleries réputées</w:t>
      </w:r>
      <w:r w:rsidRPr="00786BFE">
        <w:rPr>
          <w:rFonts w:cs="Calibri"/>
        </w:rPr>
        <w:t xml:space="preserve"> du Nord, Domaine Depaz de 20 hectares avec vue sur La côte Nord et la Montagne</w:t>
      </w:r>
      <w:r w:rsidR="00D55E17">
        <w:rPr>
          <w:rFonts w:cs="Calibri"/>
        </w:rPr>
        <w:t xml:space="preserve"> </w:t>
      </w:r>
      <w:r w:rsidRPr="00786BFE">
        <w:rPr>
          <w:rFonts w:cs="Calibri"/>
        </w:rPr>
        <w:t>Pelée. Retour par la Côte Caraïbes.</w:t>
      </w:r>
    </w:p>
    <w:p w14:paraId="72ED4B77" w14:textId="44A99AA5" w:rsidR="00E51423" w:rsidRDefault="00E51423" w:rsidP="00321E23">
      <w:pPr>
        <w:pStyle w:val="Sansinterligne"/>
        <w:rPr>
          <w:rFonts w:cs="Calibri"/>
        </w:rPr>
      </w:pPr>
      <w:r w:rsidRPr="00786BFE">
        <w:rPr>
          <w:rFonts w:cs="Calibri"/>
        </w:rPr>
        <w:t>Dîner et soirée à votre hôtel</w:t>
      </w:r>
    </w:p>
    <w:p w14:paraId="0F687363" w14:textId="77777777" w:rsidR="002121D1" w:rsidRPr="00EA24EE" w:rsidRDefault="002121D1" w:rsidP="002121D1">
      <w:pPr>
        <w:pStyle w:val="Sansinterligne"/>
      </w:pPr>
      <w:r w:rsidRPr="002121D1">
        <w:t>(P.déj-Déj-Dîn)</w:t>
      </w:r>
    </w:p>
    <w:p w14:paraId="399E77D8" w14:textId="77777777" w:rsidR="002121D1" w:rsidRPr="00786BFE" w:rsidRDefault="002121D1" w:rsidP="00321E23">
      <w:pPr>
        <w:pStyle w:val="Sansinterligne"/>
        <w:rPr>
          <w:rFonts w:cs="Calibri"/>
        </w:rPr>
      </w:pPr>
    </w:p>
    <w:p w14:paraId="77002B5F" w14:textId="686D2D29" w:rsidR="00E51423" w:rsidRDefault="00790584" w:rsidP="00D55E17">
      <w:pPr>
        <w:pStyle w:val="Titre4"/>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SAVEURS MARINES FONDS BLANCS (30 km – 30 minutes)</w:t>
      </w:r>
    </w:p>
    <w:p w14:paraId="7133BEE9" w14:textId="77777777" w:rsidR="00D55E17" w:rsidRDefault="00D55E17" w:rsidP="00D55E17">
      <w:pPr>
        <w:pStyle w:val="Sansinterligne"/>
        <w:rPr>
          <w:bCs/>
        </w:rPr>
      </w:pPr>
      <w:r w:rsidRPr="00AA6C07">
        <w:rPr>
          <w:bCs/>
        </w:rPr>
        <w:t>Petit déjeuner</w:t>
      </w:r>
      <w:r>
        <w:rPr>
          <w:bCs/>
        </w:rPr>
        <w:t xml:space="preserve">. </w:t>
      </w:r>
    </w:p>
    <w:p w14:paraId="2029AC02" w14:textId="0FDE860E" w:rsidR="00E51423" w:rsidRPr="00321E23" w:rsidRDefault="00C343BB" w:rsidP="00321E23">
      <w:pPr>
        <w:pStyle w:val="Sansinterligne"/>
        <w:rPr>
          <w:rFonts w:cs="Calibri"/>
        </w:rPr>
      </w:pPr>
      <w:r>
        <w:rPr>
          <w:noProof/>
        </w:rPr>
        <w:drawing>
          <wp:anchor distT="93844" distB="231131" distL="236112" distR="399383" simplePos="0" relativeHeight="251660288" behindDoc="1" locked="0" layoutInCell="1" allowOverlap="1" wp14:anchorId="62548CD3" wp14:editId="5E3BE214">
            <wp:simplePos x="0" y="0"/>
            <wp:positionH relativeFrom="column">
              <wp:posOffset>4914265</wp:posOffset>
            </wp:positionH>
            <wp:positionV relativeFrom="paragraph">
              <wp:posOffset>122555</wp:posOffset>
            </wp:positionV>
            <wp:extent cx="1936750" cy="1365250"/>
            <wp:effectExtent l="152400" t="171450" r="349250" b="368300"/>
            <wp:wrapSquare wrapText="bothSides"/>
            <wp:docPr id="49" name="Picture 49" descr="http://imworld.aufeminin.com/destination/users/D20050328/1623_662101387_martinique_051_H193132_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imworld.aufeminin.com/destination/users/D20050328/1623_662101387_martinique_051_H193132_L.jpg"/>
                    <pic:cNvPicPr>
                      <a:picLocks noChangeAspect="1" noChangeArrowheads="1"/>
                    </pic:cNvPicPr>
                  </pic:nvPicPr>
                  <pic:blipFill>
                    <a:blip r:embed="rId11"/>
                    <a:srcRect l="1636" t="1919" r="5132" b="2000"/>
                    <a:stretch>
                      <a:fillRect/>
                    </a:stretch>
                  </pic:blipFill>
                  <pic:spPr bwMode="auto">
                    <a:xfrm>
                      <a:off x="0" y="0"/>
                      <a:ext cx="1936750" cy="1365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51423" w:rsidRPr="00786BFE">
        <w:rPr>
          <w:rFonts w:cs="Calibri"/>
        </w:rPr>
        <w:t xml:space="preserve">Rendez-vous au ponton de Cap Chevalier, accueil par le capitaine Garcin. Effectuez une courte navigation </w:t>
      </w:r>
      <w:r w:rsidR="00D55E17">
        <w:rPr>
          <w:rFonts w:cs="Calibri"/>
        </w:rPr>
        <w:t>en</w:t>
      </w:r>
      <w:r w:rsidR="00E51423" w:rsidRPr="00786BFE">
        <w:rPr>
          <w:rFonts w:cs="Calibri"/>
        </w:rPr>
        <w:t xml:space="preserve"> mer vers Ilet Chevalier. Débarquez pour une visite de l’ilet. Repartez pour la Baie des Anglais et une observation de la mangrove qui la borde. Longez la barrière de corail (coté lagon), et </w:t>
      </w:r>
      <w:r w:rsidR="00790584" w:rsidRPr="00786BFE">
        <w:rPr>
          <w:rFonts w:cs="Calibri"/>
        </w:rPr>
        <w:t>baignez-vous</w:t>
      </w:r>
      <w:r w:rsidR="00E51423" w:rsidRPr="00786BFE">
        <w:rPr>
          <w:rFonts w:cs="Calibri"/>
        </w:rPr>
        <w:t xml:space="preserve"> sur un Fond Blanc. Accompagnez la baignade d’un baptême de rhum et d’accras. Retour à Ilet Chevalier pour le déjeuner. L’après</w:t>
      </w:r>
      <w:r w:rsidR="00790584">
        <w:rPr>
          <w:rFonts w:cs="Calibri"/>
        </w:rPr>
        <w:t>-</w:t>
      </w:r>
      <w:r w:rsidR="00E51423" w:rsidRPr="00786BFE">
        <w:rPr>
          <w:rFonts w:cs="Calibri"/>
        </w:rPr>
        <w:t xml:space="preserve">midi, </w:t>
      </w:r>
      <w:r w:rsidR="00790584" w:rsidRPr="00786BFE">
        <w:rPr>
          <w:rFonts w:cs="Calibri"/>
        </w:rPr>
        <w:t>initiez-vous</w:t>
      </w:r>
      <w:r w:rsidR="00E51423" w:rsidRPr="00786BFE">
        <w:rPr>
          <w:rFonts w:cs="Calibri"/>
        </w:rPr>
        <w:t xml:space="preserve"> aux rythmes antillais, puis goutez au « Gâteau et Chocolat » de Martinique avant le retour.</w:t>
      </w:r>
    </w:p>
    <w:p w14:paraId="79B89872" w14:textId="77777777" w:rsidR="00E51423" w:rsidRDefault="00E51423" w:rsidP="00321E23">
      <w:pPr>
        <w:pStyle w:val="Sansinterligne"/>
      </w:pPr>
      <w:r>
        <w:t>Dîner et dernière nuit en Martinique.</w:t>
      </w:r>
    </w:p>
    <w:p w14:paraId="351F4F3E" w14:textId="77777777" w:rsidR="002121D1" w:rsidRPr="00EA24EE" w:rsidRDefault="002121D1" w:rsidP="002121D1">
      <w:pPr>
        <w:pStyle w:val="Sansinterligne"/>
      </w:pPr>
      <w:r w:rsidRPr="002121D1">
        <w:t>(P.déj-Déj-Dîn)</w:t>
      </w:r>
    </w:p>
    <w:p w14:paraId="39BD57CF" w14:textId="77777777" w:rsidR="00E51423" w:rsidRDefault="00E51423" w:rsidP="00321E23">
      <w:pPr>
        <w:pStyle w:val="Sansinterligne"/>
      </w:pPr>
    </w:p>
    <w:p w14:paraId="2FDE668F" w14:textId="27645AB2" w:rsidR="00E51423" w:rsidRPr="00790584"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8</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FORT DE F</w:t>
      </w:r>
      <w:r w:rsidR="00D55E17">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RANCE</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6B8E3527" w14:textId="7ECC38F1" w:rsidR="00E51423" w:rsidRDefault="004F03CF" w:rsidP="00E51423">
      <w:pPr>
        <w:pStyle w:val="Sansinterligne"/>
      </w:pPr>
      <w:r>
        <w:t xml:space="preserve">Après le petit déjeuner rendez-vous à </w:t>
      </w:r>
      <w:r w:rsidR="00E51423">
        <w:t xml:space="preserve">Fort de France </w:t>
      </w:r>
      <w:r>
        <w:t xml:space="preserve">pour une </w:t>
      </w:r>
      <w:r w:rsidR="00E51423">
        <w:t>visite guidée. Vous commencerez la Promenade sur la Savane, parc arboré au cœur de la ville où des artisans exposent de multiples objets artisanaux : madras, tableaux naïfs, poupées créoles, sculptures, colliers de coquillages etc.…</w:t>
      </w:r>
    </w:p>
    <w:p w14:paraId="4999F914" w14:textId="77777777" w:rsidR="00E51423" w:rsidRDefault="00E51423" w:rsidP="00E51423">
      <w:pPr>
        <w:pStyle w:val="Sansinterligne"/>
      </w:pPr>
      <w:r>
        <w:t xml:space="preserve">Puis dégustation de fruits tropicaux au marché couvert, dans une ambiance commerçante animée et colorée. </w:t>
      </w:r>
    </w:p>
    <w:p w14:paraId="32F55201" w14:textId="77FE1047" w:rsidR="00E51423" w:rsidRDefault="004F03CF" w:rsidP="00E51423">
      <w:pPr>
        <w:pStyle w:val="Sansinterligne"/>
      </w:pPr>
      <w:r>
        <w:t>Découvrez la b</w:t>
      </w:r>
      <w:r w:rsidR="00E51423">
        <w:t xml:space="preserve">ibliothèque Schœlcher et </w:t>
      </w:r>
      <w:r>
        <w:t xml:space="preserve">la </w:t>
      </w:r>
      <w:r w:rsidR="00E51423">
        <w:t>Cathédrale St Louis.</w:t>
      </w:r>
    </w:p>
    <w:p w14:paraId="0857ACC2" w14:textId="77777777" w:rsidR="00E51423" w:rsidRDefault="00E51423" w:rsidP="00E51423">
      <w:pPr>
        <w:pStyle w:val="Sansinterligne"/>
      </w:pPr>
      <w:r>
        <w:t>Ensuite vous prendrez le ferry et traverserez la baie pour rejoindre la Pointe du Bout et votre hôtel.</w:t>
      </w:r>
    </w:p>
    <w:p w14:paraId="268B5164" w14:textId="77777777" w:rsidR="00E51423" w:rsidRDefault="00E51423" w:rsidP="00E51423">
      <w:pPr>
        <w:pStyle w:val="Sansinterligne"/>
      </w:pPr>
      <w:r>
        <w:t>Déjeuner, puis selon horaire de vols, transfert à l’aéroport et envol, dîner tardif et nuit à bord.</w:t>
      </w:r>
    </w:p>
    <w:p w14:paraId="0D2FD2CC" w14:textId="1FF21BA6" w:rsidR="002121D1" w:rsidRPr="00EA24EE" w:rsidRDefault="002121D1" w:rsidP="002121D1">
      <w:pPr>
        <w:pStyle w:val="Sansinterligne"/>
      </w:pPr>
      <w:r w:rsidRPr="002121D1">
        <w:t>(P.déj-Déj-Dîn</w:t>
      </w:r>
      <w:r>
        <w:t>. à bord</w:t>
      </w:r>
      <w:r w:rsidRPr="002121D1">
        <w:t>)</w:t>
      </w:r>
    </w:p>
    <w:p w14:paraId="49BE24AC" w14:textId="77777777" w:rsidR="00E51423" w:rsidRDefault="00E51423" w:rsidP="00E51423">
      <w:pPr>
        <w:pStyle w:val="Sansinterligne"/>
      </w:pPr>
    </w:p>
    <w:p w14:paraId="1E91AEEE" w14:textId="558F8F13" w:rsidR="00E51423" w:rsidRPr="00790584" w:rsidRDefault="00790584"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r w:rsidRPr="003667D0">
        <w:rPr>
          <w:b/>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w:t>
      </w:r>
      <w:r w:rsidRPr="003667D0">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E51423"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PARIS</w:t>
      </w:r>
    </w:p>
    <w:p w14:paraId="5AD90A9F" w14:textId="0F996D08" w:rsidR="00E51423" w:rsidRDefault="00E51423" w:rsidP="00321E23">
      <w:pPr>
        <w:pStyle w:val="Sansinterligne"/>
      </w:pPr>
      <w:r w:rsidRPr="00321E23">
        <w:t xml:space="preserve"> Arrivée à Paris</w:t>
      </w:r>
      <w:r w:rsidR="004F03CF">
        <w:t>.</w:t>
      </w:r>
    </w:p>
    <w:p w14:paraId="3B001290" w14:textId="77777777" w:rsidR="002121D1" w:rsidRPr="00321E23" w:rsidRDefault="002121D1" w:rsidP="00321E23">
      <w:pPr>
        <w:pStyle w:val="Sansinterligne"/>
      </w:pPr>
    </w:p>
    <w:p w14:paraId="537958E4" w14:textId="77777777" w:rsidR="00E51423" w:rsidRPr="004F03CF" w:rsidRDefault="00E51423" w:rsidP="004F03CF">
      <w:pPr>
        <w:pStyle w:val="Sansinterligne"/>
        <w:jc w:val="center"/>
        <w:rPr>
          <w:i/>
          <w:iCs/>
        </w:rPr>
      </w:pPr>
      <w:r w:rsidRPr="004F03CF">
        <w:rPr>
          <w:i/>
          <w:iCs/>
          <w:color w:val="00B050"/>
        </w:rPr>
        <w:t>L’ordre des visites peut être modifié en fonction d’impératifs locaux. A noter que les journées d’excursions ne sont pas trop longues et vous laissent le temps d’aller flâner librement à la Pointe du Bout, centre touristique avec sa marina et son village créole, situé près de votre hôtel.</w:t>
      </w:r>
      <w:r w:rsidRPr="004F03CF">
        <w:rPr>
          <w:i/>
          <w:iCs/>
        </w:rPr>
        <w:br w:type="page"/>
      </w:r>
    </w:p>
    <w:p w14:paraId="71540894" w14:textId="77777777" w:rsidR="00E51423" w:rsidRDefault="00E51423" w:rsidP="00E51423">
      <w:pPr>
        <w:pStyle w:val="Titre1"/>
        <w:jc w:val="center"/>
      </w:pPr>
      <w:r>
        <w:lastRenderedPageBreak/>
        <w:t>Grand Tour Martinique</w:t>
      </w:r>
    </w:p>
    <w:p w14:paraId="3FDA093B" w14:textId="77777777" w:rsidR="00E51423" w:rsidRDefault="00E51423" w:rsidP="00E51423">
      <w:pPr>
        <w:pStyle w:val="Sous-titre"/>
        <w:jc w:val="center"/>
        <w:rPr>
          <w:sz w:val="22"/>
        </w:rPr>
      </w:pPr>
      <w:r>
        <w:rPr>
          <w:sz w:val="22"/>
        </w:rPr>
        <w:t>09 JOURS / 07 NUITS</w:t>
      </w:r>
      <w:r>
        <w:rPr>
          <w:sz w:val="22"/>
        </w:rPr>
        <w:br/>
        <w:t>PRIX NET FORFAITAIRE PAR PERSONNE - BASE DE REALISATION 15 PERSONNES</w:t>
      </w:r>
    </w:p>
    <w:tbl>
      <w:tblPr>
        <w:tblStyle w:val="TableauListe3-Accentuation1"/>
        <w:tblpPr w:leftFromText="141" w:rightFromText="141" w:vertAnchor="text" w:horzAnchor="margin" w:tblpXSpec="center" w:tblpY="-62"/>
        <w:tblW w:w="0" w:type="auto"/>
        <w:tblLayout w:type="fixed"/>
        <w:tblLook w:val="0620" w:firstRow="1" w:lastRow="0" w:firstColumn="0" w:lastColumn="0" w:noHBand="1" w:noVBand="1"/>
      </w:tblPr>
      <w:tblGrid>
        <w:gridCol w:w="4450"/>
        <w:gridCol w:w="1929"/>
      </w:tblGrid>
      <w:tr w:rsidR="00E51423" w14:paraId="6F9A90DD" w14:textId="77777777" w:rsidTr="00896EE5">
        <w:trPr>
          <w:cnfStyle w:val="100000000000" w:firstRow="1" w:lastRow="0" w:firstColumn="0" w:lastColumn="0" w:oddVBand="0" w:evenVBand="0" w:oddHBand="0" w:evenHBand="0" w:firstRowFirstColumn="0" w:firstRowLastColumn="0" w:lastRowFirstColumn="0" w:lastRowLastColumn="0"/>
          <w:trHeight w:val="310"/>
        </w:trPr>
        <w:tc>
          <w:tcPr>
            <w:tcW w:w="44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2AA0F2D4" w14:textId="77777777" w:rsidR="00E51423" w:rsidRDefault="00E51423" w:rsidP="00896EE5">
            <w:pPr>
              <w:jc w:val="center"/>
            </w:pPr>
            <w:r>
              <w:t>Période</w:t>
            </w:r>
          </w:p>
        </w:tc>
        <w:tc>
          <w:tcPr>
            <w:tcW w:w="19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B90730C" w14:textId="77777777" w:rsidR="00E51423" w:rsidRDefault="00E51423" w:rsidP="00896EE5">
            <w:pPr>
              <w:jc w:val="center"/>
            </w:pPr>
            <w:r>
              <w:t>Tarif</w:t>
            </w:r>
          </w:p>
        </w:tc>
      </w:tr>
      <w:tr w:rsidR="00E51423" w14:paraId="1EB89FE0" w14:textId="77777777" w:rsidTr="00896EE5">
        <w:trPr>
          <w:trHeight w:val="310"/>
        </w:trPr>
        <w:tc>
          <w:tcPr>
            <w:tcW w:w="44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17B451B8" w14:textId="04597FCF" w:rsidR="00E51423" w:rsidRDefault="00E51423" w:rsidP="00896EE5">
            <w:pPr>
              <w:jc w:val="center"/>
              <w:rPr>
                <w:b/>
              </w:rPr>
            </w:pPr>
            <w:r>
              <w:rPr>
                <w:b/>
              </w:rPr>
              <w:t>DU 01/11/20</w:t>
            </w:r>
            <w:r w:rsidR="005C0F49">
              <w:rPr>
                <w:b/>
              </w:rPr>
              <w:t>2</w:t>
            </w:r>
            <w:r w:rsidR="0025334F">
              <w:rPr>
                <w:b/>
              </w:rPr>
              <w:t>1</w:t>
            </w:r>
            <w:r>
              <w:rPr>
                <w:b/>
              </w:rPr>
              <w:t xml:space="preserve"> AU 23/12/20</w:t>
            </w:r>
            <w:r w:rsidR="005C0F49">
              <w:rPr>
                <w:b/>
              </w:rPr>
              <w:t>2</w:t>
            </w:r>
            <w:r w:rsidR="0025334F">
              <w:rPr>
                <w:b/>
              </w:rPr>
              <w:t>1</w:t>
            </w:r>
          </w:p>
        </w:tc>
        <w:tc>
          <w:tcPr>
            <w:tcW w:w="19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7BAFB4D1" w14:textId="6C14FD52" w:rsidR="00E51423" w:rsidRDefault="0025334F" w:rsidP="00896EE5">
            <w:pPr>
              <w:jc w:val="center"/>
              <w:rPr>
                <w:b/>
              </w:rPr>
            </w:pPr>
            <w:r>
              <w:rPr>
                <w:b/>
              </w:rPr>
              <w:t>1010</w:t>
            </w:r>
            <w:r w:rsidR="00E51423">
              <w:rPr>
                <w:b/>
              </w:rPr>
              <w:t xml:space="preserve"> €</w:t>
            </w:r>
          </w:p>
        </w:tc>
      </w:tr>
      <w:tr w:rsidR="00E51423" w14:paraId="704959CD" w14:textId="77777777" w:rsidTr="00896EE5">
        <w:trPr>
          <w:trHeight w:val="310"/>
        </w:trPr>
        <w:tc>
          <w:tcPr>
            <w:tcW w:w="44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2BDA2839" w14:textId="67F598DA" w:rsidR="00E51423" w:rsidRDefault="00E51423" w:rsidP="00896EE5">
            <w:pPr>
              <w:jc w:val="center"/>
              <w:rPr>
                <w:b/>
              </w:rPr>
            </w:pPr>
            <w:r>
              <w:rPr>
                <w:b/>
              </w:rPr>
              <w:t>DU 24/12/20</w:t>
            </w:r>
            <w:r w:rsidR="005C0F49">
              <w:rPr>
                <w:b/>
              </w:rPr>
              <w:t>2</w:t>
            </w:r>
            <w:r w:rsidR="0025334F">
              <w:rPr>
                <w:b/>
              </w:rPr>
              <w:t>1</w:t>
            </w:r>
            <w:r>
              <w:rPr>
                <w:b/>
              </w:rPr>
              <w:t xml:space="preserve"> AU 31/12/20</w:t>
            </w:r>
            <w:r w:rsidR="005C0F49">
              <w:rPr>
                <w:b/>
              </w:rPr>
              <w:t>2</w:t>
            </w:r>
            <w:r w:rsidR="0025334F">
              <w:rPr>
                <w:b/>
              </w:rPr>
              <w:t>2</w:t>
            </w:r>
          </w:p>
        </w:tc>
        <w:tc>
          <w:tcPr>
            <w:tcW w:w="19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6B45CFFF" w14:textId="11FC05CB" w:rsidR="00E51423" w:rsidRDefault="00E51423" w:rsidP="00896EE5">
            <w:pPr>
              <w:jc w:val="center"/>
              <w:rPr>
                <w:b/>
              </w:rPr>
            </w:pPr>
            <w:r>
              <w:rPr>
                <w:b/>
              </w:rPr>
              <w:t>1</w:t>
            </w:r>
            <w:r w:rsidR="0025334F">
              <w:rPr>
                <w:b/>
              </w:rPr>
              <w:t>110</w:t>
            </w:r>
            <w:r>
              <w:rPr>
                <w:b/>
              </w:rPr>
              <w:t xml:space="preserve"> €</w:t>
            </w:r>
          </w:p>
        </w:tc>
      </w:tr>
      <w:tr w:rsidR="00E51423" w14:paraId="5EFF832B" w14:textId="77777777" w:rsidTr="00896EE5">
        <w:trPr>
          <w:trHeight w:val="310"/>
        </w:trPr>
        <w:tc>
          <w:tcPr>
            <w:tcW w:w="44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9070A87" w14:textId="39023C27" w:rsidR="00E51423" w:rsidRDefault="00E51423" w:rsidP="00896EE5">
            <w:pPr>
              <w:jc w:val="center"/>
              <w:rPr>
                <w:b/>
              </w:rPr>
            </w:pPr>
            <w:r>
              <w:rPr>
                <w:b/>
              </w:rPr>
              <w:t>DU 01/01/202</w:t>
            </w:r>
            <w:r w:rsidR="0025334F">
              <w:rPr>
                <w:b/>
              </w:rPr>
              <w:t>2</w:t>
            </w:r>
            <w:r>
              <w:rPr>
                <w:b/>
              </w:rPr>
              <w:t xml:space="preserve"> AU 07/01/202</w:t>
            </w:r>
            <w:r w:rsidR="0025334F">
              <w:rPr>
                <w:b/>
              </w:rPr>
              <w:t>2</w:t>
            </w:r>
          </w:p>
        </w:tc>
        <w:tc>
          <w:tcPr>
            <w:tcW w:w="19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2E2BBD07" w14:textId="00105800" w:rsidR="00E51423" w:rsidRDefault="0025334F" w:rsidP="00896EE5">
            <w:pPr>
              <w:jc w:val="center"/>
              <w:rPr>
                <w:b/>
              </w:rPr>
            </w:pPr>
            <w:r>
              <w:rPr>
                <w:b/>
              </w:rPr>
              <w:t>101</w:t>
            </w:r>
            <w:r w:rsidR="00E51423">
              <w:rPr>
                <w:b/>
              </w:rPr>
              <w:t>0 €</w:t>
            </w:r>
          </w:p>
        </w:tc>
      </w:tr>
      <w:tr w:rsidR="00E51423" w14:paraId="055E8778" w14:textId="77777777" w:rsidTr="00896EE5">
        <w:trPr>
          <w:trHeight w:val="310"/>
        </w:trPr>
        <w:tc>
          <w:tcPr>
            <w:tcW w:w="44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0B57E95B" w14:textId="3D7C3B14" w:rsidR="00E51423" w:rsidRDefault="00E51423" w:rsidP="00896EE5">
            <w:pPr>
              <w:jc w:val="center"/>
              <w:rPr>
                <w:b/>
              </w:rPr>
            </w:pPr>
            <w:r>
              <w:rPr>
                <w:b/>
              </w:rPr>
              <w:t>DU 08/01/202</w:t>
            </w:r>
            <w:r w:rsidR="0025334F">
              <w:rPr>
                <w:b/>
              </w:rPr>
              <w:t>2</w:t>
            </w:r>
            <w:r>
              <w:rPr>
                <w:b/>
              </w:rPr>
              <w:t xml:space="preserve"> AU 15/04/202</w:t>
            </w:r>
            <w:r w:rsidR="0025334F">
              <w:rPr>
                <w:b/>
              </w:rPr>
              <w:t>2</w:t>
            </w:r>
          </w:p>
        </w:tc>
        <w:tc>
          <w:tcPr>
            <w:tcW w:w="19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46A00EA4" w14:textId="2A03CFD7" w:rsidR="00E51423" w:rsidRDefault="00E51423" w:rsidP="00896EE5">
            <w:pPr>
              <w:jc w:val="center"/>
              <w:rPr>
                <w:b/>
              </w:rPr>
            </w:pPr>
            <w:r>
              <w:rPr>
                <w:b/>
              </w:rPr>
              <w:t>1</w:t>
            </w:r>
            <w:r w:rsidR="0025334F">
              <w:rPr>
                <w:b/>
              </w:rPr>
              <w:t>11</w:t>
            </w:r>
            <w:r>
              <w:rPr>
                <w:b/>
              </w:rPr>
              <w:t>0 €</w:t>
            </w:r>
          </w:p>
        </w:tc>
      </w:tr>
      <w:tr w:rsidR="00E51423" w14:paraId="4EFB4FA4" w14:textId="77777777" w:rsidTr="00896EE5">
        <w:trPr>
          <w:trHeight w:val="310"/>
        </w:trPr>
        <w:tc>
          <w:tcPr>
            <w:tcW w:w="44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167FAA90" w14:textId="3A201055" w:rsidR="00E51423" w:rsidRDefault="00E51423" w:rsidP="00896EE5">
            <w:pPr>
              <w:jc w:val="center"/>
              <w:rPr>
                <w:b/>
              </w:rPr>
            </w:pPr>
            <w:r>
              <w:rPr>
                <w:b/>
              </w:rPr>
              <w:t>DU 16/04/202</w:t>
            </w:r>
            <w:r w:rsidR="0025334F">
              <w:rPr>
                <w:b/>
              </w:rPr>
              <w:t>2</w:t>
            </w:r>
            <w:r>
              <w:rPr>
                <w:b/>
              </w:rPr>
              <w:t xml:space="preserve"> AU 27/05/202</w:t>
            </w:r>
            <w:r w:rsidR="0025334F">
              <w:rPr>
                <w:b/>
              </w:rPr>
              <w:t>2</w:t>
            </w:r>
          </w:p>
        </w:tc>
        <w:tc>
          <w:tcPr>
            <w:tcW w:w="19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3ABF10FB" w14:textId="12B925CC" w:rsidR="00E51423" w:rsidRDefault="0025334F" w:rsidP="00896EE5">
            <w:pPr>
              <w:jc w:val="center"/>
              <w:rPr>
                <w:b/>
              </w:rPr>
            </w:pPr>
            <w:r>
              <w:rPr>
                <w:b/>
              </w:rPr>
              <w:t>101</w:t>
            </w:r>
            <w:r w:rsidR="00E51423">
              <w:rPr>
                <w:b/>
              </w:rPr>
              <w:t>0 €</w:t>
            </w:r>
          </w:p>
        </w:tc>
      </w:tr>
      <w:tr w:rsidR="00E51423" w14:paraId="7DCC5608" w14:textId="77777777" w:rsidTr="00896EE5">
        <w:trPr>
          <w:trHeight w:val="310"/>
        </w:trPr>
        <w:tc>
          <w:tcPr>
            <w:tcW w:w="44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1A2B13FB" w14:textId="0171450D" w:rsidR="00E51423" w:rsidRDefault="00E51423" w:rsidP="00896EE5">
            <w:pPr>
              <w:jc w:val="center"/>
              <w:rPr>
                <w:b/>
              </w:rPr>
            </w:pPr>
            <w:r>
              <w:rPr>
                <w:b/>
              </w:rPr>
              <w:t>DU 28/05/202</w:t>
            </w:r>
            <w:r w:rsidR="0025334F">
              <w:rPr>
                <w:b/>
              </w:rPr>
              <w:t>2</w:t>
            </w:r>
            <w:r>
              <w:rPr>
                <w:b/>
              </w:rPr>
              <w:t xml:space="preserve"> AU 31/10/202</w:t>
            </w:r>
            <w:r w:rsidR="0025334F">
              <w:rPr>
                <w:b/>
              </w:rPr>
              <w:t>2</w:t>
            </w:r>
          </w:p>
        </w:tc>
        <w:tc>
          <w:tcPr>
            <w:tcW w:w="19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01AA5004" w14:textId="659480FB" w:rsidR="00E51423" w:rsidRDefault="00E51423" w:rsidP="00896EE5">
            <w:pPr>
              <w:jc w:val="center"/>
              <w:rPr>
                <w:b/>
              </w:rPr>
            </w:pPr>
            <w:r>
              <w:rPr>
                <w:b/>
              </w:rPr>
              <w:t>9</w:t>
            </w:r>
            <w:r w:rsidR="0025334F">
              <w:rPr>
                <w:b/>
              </w:rPr>
              <w:t>6</w:t>
            </w:r>
            <w:r>
              <w:rPr>
                <w:b/>
              </w:rPr>
              <w:t>0 €</w:t>
            </w:r>
          </w:p>
        </w:tc>
      </w:tr>
    </w:tbl>
    <w:p w14:paraId="230D7409" w14:textId="77777777" w:rsidR="00E51423" w:rsidRDefault="00E51423" w:rsidP="00E51423"/>
    <w:p w14:paraId="56293757" w14:textId="77777777" w:rsidR="00E51423" w:rsidRDefault="00E51423" w:rsidP="00E51423"/>
    <w:p w14:paraId="063CD5AF" w14:textId="77777777" w:rsidR="00E51423" w:rsidRDefault="00E51423" w:rsidP="00E51423"/>
    <w:p w14:paraId="66DE3C37" w14:textId="77777777" w:rsidR="00E51423" w:rsidRDefault="00E51423" w:rsidP="00E51423"/>
    <w:p w14:paraId="76B8F92C" w14:textId="77777777" w:rsidR="00E51423" w:rsidRDefault="00E51423" w:rsidP="00E51423">
      <w:r>
        <w:br/>
      </w:r>
      <w:r>
        <w:br/>
      </w:r>
      <w:r>
        <w:br/>
      </w:r>
    </w:p>
    <w:p w14:paraId="313BFC1B" w14:textId="77777777" w:rsidR="00E51423" w:rsidRPr="00790584" w:rsidRDefault="00E51423"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NOTRE PRIX COMPREND :</w:t>
      </w:r>
    </w:p>
    <w:p w14:paraId="654359AB" w14:textId="77777777" w:rsidR="00E51423" w:rsidRPr="002366E9" w:rsidRDefault="00E51423" w:rsidP="00E51423">
      <w:pPr>
        <w:pStyle w:val="Sansinterligne"/>
        <w:numPr>
          <w:ilvl w:val="0"/>
          <w:numId w:val="14"/>
        </w:numPr>
      </w:pPr>
      <w:r w:rsidRPr="002366E9">
        <w:t>Tous les transferts mentionnés selon programme</w:t>
      </w:r>
      <w:r>
        <w:t xml:space="preserve"> en bus climatisé.</w:t>
      </w:r>
    </w:p>
    <w:p w14:paraId="63D3E85C" w14:textId="77777777" w:rsidR="00E51423" w:rsidRDefault="00E51423" w:rsidP="00E51423">
      <w:pPr>
        <w:pStyle w:val="Sansinterligne"/>
        <w:numPr>
          <w:ilvl w:val="0"/>
          <w:numId w:val="14"/>
        </w:numPr>
      </w:pPr>
      <w:r w:rsidRPr="002366E9">
        <w:t>Accueil et assi</w:t>
      </w:r>
      <w:r>
        <w:t>stance de notre équipe réceptive</w:t>
      </w:r>
    </w:p>
    <w:p w14:paraId="5385F932" w14:textId="77777777" w:rsidR="00E51423" w:rsidRPr="002366E9" w:rsidRDefault="00E51423" w:rsidP="00E51423">
      <w:pPr>
        <w:pStyle w:val="Sansinterligne"/>
        <w:numPr>
          <w:ilvl w:val="0"/>
          <w:numId w:val="14"/>
        </w:numPr>
      </w:pPr>
      <w:r>
        <w:t>Service d’un guide local pendant tout le circuit</w:t>
      </w:r>
    </w:p>
    <w:p w14:paraId="55B5E2F5" w14:textId="77777777" w:rsidR="00E51423" w:rsidRPr="002366E9" w:rsidRDefault="00E51423" w:rsidP="00E51423">
      <w:pPr>
        <w:pStyle w:val="Sansinterligne"/>
        <w:numPr>
          <w:ilvl w:val="0"/>
          <w:numId w:val="14"/>
        </w:numPr>
      </w:pPr>
      <w:r w:rsidRPr="002366E9">
        <w:t>Réunion d’information lors d</w:t>
      </w:r>
      <w:r>
        <w:t>e votre arrivée en Martinique avec votre guide</w:t>
      </w:r>
    </w:p>
    <w:p w14:paraId="3DD0AB25" w14:textId="77777777" w:rsidR="00E51423" w:rsidRPr="002366E9" w:rsidRDefault="00E51423" w:rsidP="00E51423">
      <w:pPr>
        <w:pStyle w:val="Sansinterligne"/>
        <w:numPr>
          <w:ilvl w:val="0"/>
          <w:numId w:val="14"/>
        </w:numPr>
      </w:pPr>
      <w:r>
        <w:t>Séjour de 7 nuits en hôtel 3</w:t>
      </w:r>
      <w:r w:rsidRPr="00364FF9">
        <w:t xml:space="preserve"> étoiles, en Martiniq</w:t>
      </w:r>
      <w:r>
        <w:t>ue – Le Bambou ***</w:t>
      </w:r>
    </w:p>
    <w:p w14:paraId="094271A0" w14:textId="77777777" w:rsidR="00E51423" w:rsidRDefault="00E51423" w:rsidP="00E51423">
      <w:pPr>
        <w:pStyle w:val="Sansinterligne"/>
        <w:numPr>
          <w:ilvl w:val="0"/>
          <w:numId w:val="14"/>
        </w:numPr>
      </w:pPr>
      <w:r>
        <w:t>Logement en chambre double</w:t>
      </w:r>
    </w:p>
    <w:p w14:paraId="550DD007" w14:textId="77777777" w:rsidR="00E51423" w:rsidRPr="00617587" w:rsidRDefault="00E51423" w:rsidP="00E51423">
      <w:pPr>
        <w:pStyle w:val="Sansinterligne"/>
        <w:numPr>
          <w:ilvl w:val="0"/>
          <w:numId w:val="14"/>
        </w:numPr>
      </w:pPr>
      <w:r>
        <w:t>Pension complète avec forfait boissons inclus lors des repas</w:t>
      </w:r>
    </w:p>
    <w:p w14:paraId="0DF292A2" w14:textId="77777777" w:rsidR="00E51423" w:rsidRDefault="00E51423" w:rsidP="00E51423">
      <w:pPr>
        <w:pStyle w:val="Sansinterligne"/>
        <w:numPr>
          <w:ilvl w:val="0"/>
          <w:numId w:val="14"/>
        </w:numPr>
      </w:pPr>
      <w:r>
        <w:t>Les 7 excusions mentionnées au programme</w:t>
      </w:r>
    </w:p>
    <w:p w14:paraId="2DF00E85" w14:textId="77777777" w:rsidR="00E51423" w:rsidRDefault="00E51423" w:rsidP="00E51423">
      <w:pPr>
        <w:pStyle w:val="Sansinterligne"/>
        <w:numPr>
          <w:ilvl w:val="0"/>
          <w:numId w:val="14"/>
        </w:numPr>
      </w:pPr>
      <w:r w:rsidRPr="00364FF9">
        <w:t>Taxes de séjour</w:t>
      </w:r>
    </w:p>
    <w:p w14:paraId="6D69CA99" w14:textId="77777777" w:rsidR="00E51423" w:rsidRDefault="00E51423" w:rsidP="00E51423">
      <w:pPr>
        <w:pStyle w:val="Sansinterligne"/>
        <w:ind w:left="720"/>
      </w:pPr>
    </w:p>
    <w:p w14:paraId="0E8E37F6" w14:textId="77777777" w:rsidR="00E51423" w:rsidRPr="00790584" w:rsidRDefault="00E51423" w:rsidP="00790584">
      <w:pPr>
        <w:pStyle w:val="Titre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90584">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NOTRE PRIX NE COMPREND PAS :</w:t>
      </w:r>
    </w:p>
    <w:p w14:paraId="01058CE5" w14:textId="77777777" w:rsidR="00E51423" w:rsidRDefault="00E51423" w:rsidP="00E51423">
      <w:pPr>
        <w:pStyle w:val="Sansinterligne"/>
        <w:numPr>
          <w:ilvl w:val="0"/>
          <w:numId w:val="15"/>
        </w:numPr>
      </w:pPr>
      <w:r w:rsidRPr="00F23084">
        <w:t>Assurance Assistance/Rapatriement/Annulation</w:t>
      </w:r>
      <w:r w:rsidRPr="00F23084">
        <w:tab/>
      </w:r>
      <w:r w:rsidRPr="00F23084">
        <w:tab/>
      </w:r>
      <w:r w:rsidRPr="00F23084">
        <w:tab/>
      </w:r>
      <w:r w:rsidRPr="00F23084">
        <w:tab/>
        <w:t>2,5%</w:t>
      </w:r>
    </w:p>
    <w:p w14:paraId="4CFAED54" w14:textId="77777777" w:rsidR="00E51423" w:rsidRPr="00CE7341" w:rsidRDefault="00E51423" w:rsidP="00E51423">
      <w:pPr>
        <w:pStyle w:val="Sansinterligne"/>
        <w:numPr>
          <w:ilvl w:val="0"/>
          <w:numId w:val="15"/>
        </w:numPr>
        <w:rPr>
          <w:b/>
        </w:rPr>
      </w:pPr>
      <w:r w:rsidRPr="00CE7341">
        <w:rPr>
          <w:b/>
        </w:rPr>
        <w:t>Transport aérien sur vols réguliers Paris/Fort de France/Paris</w:t>
      </w:r>
      <w:r w:rsidRPr="00CE7341">
        <w:rPr>
          <w:b/>
        </w:rPr>
        <w:tab/>
      </w:r>
      <w:r w:rsidRPr="00CE7341">
        <w:rPr>
          <w:b/>
        </w:rPr>
        <w:tab/>
      </w:r>
      <w:r w:rsidRPr="00CE7341">
        <w:rPr>
          <w:b/>
        </w:rPr>
        <w:tab/>
        <w:t>Nous consulter</w:t>
      </w:r>
    </w:p>
    <w:p w14:paraId="516F9BF0" w14:textId="3CFAB43B" w:rsidR="00E51423" w:rsidRPr="00CE7341" w:rsidRDefault="00E51423" w:rsidP="00E51423">
      <w:pPr>
        <w:pStyle w:val="Sansinterligne"/>
        <w:numPr>
          <w:ilvl w:val="0"/>
          <w:numId w:val="15"/>
        </w:numPr>
        <w:rPr>
          <w:b/>
        </w:rPr>
      </w:pPr>
      <w:r w:rsidRPr="00CE7341">
        <w:rPr>
          <w:b/>
        </w:rPr>
        <w:t>Taxes aéroportuaires</w:t>
      </w:r>
      <w:r w:rsidRPr="00CE7341">
        <w:rPr>
          <w:b/>
        </w:rPr>
        <w:tab/>
      </w:r>
      <w:r w:rsidRPr="00CE7341">
        <w:rPr>
          <w:b/>
        </w:rPr>
        <w:tab/>
      </w:r>
      <w:r w:rsidRPr="00CE7341">
        <w:rPr>
          <w:b/>
        </w:rPr>
        <w:tab/>
      </w:r>
      <w:r w:rsidRPr="00CE7341">
        <w:rPr>
          <w:b/>
        </w:rPr>
        <w:tab/>
      </w:r>
      <w:r w:rsidRPr="00CE7341">
        <w:rPr>
          <w:b/>
        </w:rPr>
        <w:tab/>
      </w:r>
      <w:r w:rsidRPr="00CE7341">
        <w:rPr>
          <w:b/>
        </w:rPr>
        <w:tab/>
      </w:r>
      <w:r w:rsidRPr="00CE7341">
        <w:rPr>
          <w:b/>
        </w:rPr>
        <w:tab/>
      </w:r>
      <w:r w:rsidRPr="00CE7341">
        <w:rPr>
          <w:b/>
        </w:rPr>
        <w:tab/>
        <w:t>2</w:t>
      </w:r>
      <w:r w:rsidR="0025334F">
        <w:rPr>
          <w:b/>
        </w:rPr>
        <w:t>84</w:t>
      </w:r>
      <w:r w:rsidRPr="00CE7341">
        <w:rPr>
          <w:b/>
        </w:rPr>
        <w:t xml:space="preserve"> € à ce jour</w:t>
      </w:r>
    </w:p>
    <w:p w14:paraId="41BE251F" w14:textId="77777777" w:rsidR="00E51423" w:rsidRPr="00F23084" w:rsidRDefault="00E51423" w:rsidP="00E51423">
      <w:pPr>
        <w:pStyle w:val="Sansinterligne"/>
        <w:numPr>
          <w:ilvl w:val="0"/>
          <w:numId w:val="15"/>
        </w:numPr>
      </w:pPr>
      <w:r w:rsidRPr="002366E9">
        <w:rPr>
          <w:spacing w:val="-12"/>
        </w:rPr>
        <w:t xml:space="preserve">Pré-post acheminement de province sur Air France </w:t>
      </w:r>
      <w:r>
        <w:rPr>
          <w:spacing w:val="-12"/>
        </w:rPr>
        <w:t>selon dispo</w:t>
      </w:r>
      <w:r>
        <w:rPr>
          <w:spacing w:val="-12"/>
        </w:rPr>
        <w:tab/>
        <w:t xml:space="preserve">       </w:t>
      </w:r>
      <w:r>
        <w:rPr>
          <w:spacing w:val="-12"/>
        </w:rPr>
        <w:tab/>
      </w:r>
      <w:r>
        <w:rPr>
          <w:spacing w:val="-12"/>
        </w:rPr>
        <w:tab/>
        <w:t xml:space="preserve"> </w:t>
      </w:r>
      <w:r>
        <w:rPr>
          <w:spacing w:val="-12"/>
        </w:rPr>
        <w:tab/>
        <w:t>160 € TTC</w:t>
      </w:r>
    </w:p>
    <w:p w14:paraId="36A2F56C" w14:textId="77777777" w:rsidR="00E51423" w:rsidRPr="00F23084" w:rsidRDefault="00E51423" w:rsidP="00E51423">
      <w:pPr>
        <w:pStyle w:val="Sansinterligne"/>
        <w:numPr>
          <w:ilvl w:val="0"/>
          <w:numId w:val="15"/>
        </w:numPr>
      </w:pPr>
      <w:r w:rsidRPr="00F23084">
        <w:t>Le supplément chambre individuelle</w:t>
      </w:r>
      <w:r w:rsidRPr="00F23084">
        <w:tab/>
      </w:r>
      <w:r>
        <w:tab/>
      </w:r>
      <w:r>
        <w:tab/>
      </w:r>
      <w:r>
        <w:tab/>
      </w:r>
      <w:r>
        <w:tab/>
      </w:r>
      <w:r>
        <w:tab/>
        <w:t>250 €</w:t>
      </w:r>
    </w:p>
    <w:p w14:paraId="24ADFDF0" w14:textId="77777777" w:rsidR="00E51423" w:rsidRPr="00A24AC4" w:rsidRDefault="00E51423" w:rsidP="00E51423">
      <w:pPr>
        <w:pStyle w:val="Sansinterligne"/>
        <w:numPr>
          <w:ilvl w:val="0"/>
          <w:numId w:val="15"/>
        </w:numPr>
      </w:pPr>
      <w:r w:rsidRPr="002366E9">
        <w:t>Réduction enfant moins de 12 ans partageant la chambre des parents</w:t>
      </w:r>
      <w:r w:rsidRPr="002366E9">
        <w:tab/>
      </w:r>
      <w:r>
        <w:tab/>
      </w:r>
      <w:r w:rsidRPr="002366E9">
        <w:t>-20%</w:t>
      </w:r>
      <w:r w:rsidRPr="002366E9">
        <w:tab/>
      </w:r>
    </w:p>
    <w:p w14:paraId="41F3A186" w14:textId="77777777" w:rsidR="00E51423" w:rsidRDefault="00E51423" w:rsidP="00E51423">
      <w:pPr>
        <w:pStyle w:val="Sansinterligne"/>
        <w:numPr>
          <w:ilvl w:val="0"/>
          <w:numId w:val="15"/>
        </w:numPr>
        <w:rPr>
          <w:spacing w:val="-12"/>
        </w:rPr>
      </w:pPr>
      <w:r>
        <w:rPr>
          <w:spacing w:val="-12"/>
        </w:rPr>
        <w:t>Supplément base 15 à 19 personnes</w:t>
      </w:r>
      <w:r>
        <w:rPr>
          <w:spacing w:val="-12"/>
        </w:rPr>
        <w:tab/>
      </w:r>
      <w:r>
        <w:rPr>
          <w:spacing w:val="-12"/>
        </w:rPr>
        <w:tab/>
      </w:r>
      <w:r>
        <w:rPr>
          <w:spacing w:val="-12"/>
        </w:rPr>
        <w:tab/>
      </w:r>
      <w:r>
        <w:rPr>
          <w:spacing w:val="-12"/>
        </w:rPr>
        <w:tab/>
      </w:r>
      <w:r>
        <w:rPr>
          <w:spacing w:val="-12"/>
        </w:rPr>
        <w:tab/>
      </w:r>
      <w:r>
        <w:rPr>
          <w:spacing w:val="-12"/>
        </w:rPr>
        <w:tab/>
        <w:t xml:space="preserve"> 30 €</w:t>
      </w:r>
    </w:p>
    <w:p w14:paraId="3A887A81" w14:textId="77777777" w:rsidR="00E51423" w:rsidRDefault="00E51423" w:rsidP="00E51423">
      <w:pPr>
        <w:pStyle w:val="Sansinterligne"/>
        <w:numPr>
          <w:ilvl w:val="0"/>
          <w:numId w:val="15"/>
        </w:numPr>
        <w:rPr>
          <w:spacing w:val="-12"/>
        </w:rPr>
      </w:pPr>
      <w:r>
        <w:rPr>
          <w:spacing w:val="-12"/>
        </w:rPr>
        <w:t xml:space="preserve">Supplément boisson </w:t>
      </w:r>
      <w:r>
        <w:rPr>
          <w:spacing w:val="-12"/>
        </w:rPr>
        <w:tab/>
      </w:r>
      <w:r>
        <w:rPr>
          <w:spacing w:val="-12"/>
        </w:rPr>
        <w:tab/>
      </w:r>
      <w:r>
        <w:rPr>
          <w:spacing w:val="-12"/>
        </w:rPr>
        <w:tab/>
      </w:r>
      <w:r>
        <w:rPr>
          <w:spacing w:val="-12"/>
        </w:rPr>
        <w:tab/>
      </w:r>
      <w:r>
        <w:rPr>
          <w:spacing w:val="-12"/>
        </w:rPr>
        <w:tab/>
      </w:r>
      <w:r>
        <w:rPr>
          <w:spacing w:val="-12"/>
        </w:rPr>
        <w:tab/>
      </w:r>
      <w:r>
        <w:rPr>
          <w:spacing w:val="-12"/>
        </w:rPr>
        <w:tab/>
      </w:r>
      <w:r>
        <w:rPr>
          <w:spacing w:val="-12"/>
        </w:rPr>
        <w:tab/>
        <w:t xml:space="preserve"> 30 €</w:t>
      </w:r>
    </w:p>
    <w:p w14:paraId="20D08520" w14:textId="77777777" w:rsidR="00E51423" w:rsidRPr="00364FF9" w:rsidRDefault="00E51423" w:rsidP="00E51423">
      <w:pPr>
        <w:pStyle w:val="Sansinterligne"/>
        <w:ind w:left="720"/>
        <w:rPr>
          <w:spacing w:val="-12"/>
        </w:rPr>
      </w:pPr>
    </w:p>
    <w:p w14:paraId="7A8FE36E" w14:textId="77777777" w:rsidR="00E51423" w:rsidRPr="003F7F99" w:rsidRDefault="00E51423" w:rsidP="00E51423"/>
    <w:p w14:paraId="78B635C9" w14:textId="3EC1CE77" w:rsidR="00755798" w:rsidRPr="00E51423" w:rsidRDefault="00755798" w:rsidP="00E51423"/>
    <w:sectPr w:rsidR="00755798" w:rsidRPr="00E51423" w:rsidSect="00FA6801">
      <w:headerReference w:type="default" r:id="rId12"/>
      <w:footerReference w:type="default" r:id="rId13"/>
      <w:pgSz w:w="11906" w:h="16838"/>
      <w:pgMar w:top="2410"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897CA" w14:textId="77777777" w:rsidR="00DF6607" w:rsidRDefault="00DF6607" w:rsidP="00EA6E0B">
      <w:pPr>
        <w:spacing w:after="0" w:line="240" w:lineRule="auto"/>
      </w:pPr>
      <w:r>
        <w:separator/>
      </w:r>
    </w:p>
  </w:endnote>
  <w:endnote w:type="continuationSeparator" w:id="0">
    <w:p w14:paraId="65833EEE" w14:textId="77777777" w:rsidR="00DF6607" w:rsidRDefault="00DF6607" w:rsidP="00EA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699C9" w14:textId="5531F175" w:rsidR="008C1851" w:rsidRPr="00C73A6D" w:rsidRDefault="00D4238C" w:rsidP="00D4238C">
    <w:pPr>
      <w:jc w:val="center"/>
    </w:pPr>
    <w:r w:rsidRPr="003F7F99">
      <w:rPr>
        <w:sz w:val="18"/>
      </w:rPr>
      <w:t>BLEU MARINE –</w:t>
    </w:r>
    <w:r w:rsidR="0025334F" w:rsidRPr="0025334F">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88AB2" w14:textId="77777777" w:rsidR="00DF6607" w:rsidRDefault="00DF6607" w:rsidP="00EA6E0B">
      <w:pPr>
        <w:spacing w:after="0" w:line="240" w:lineRule="auto"/>
      </w:pPr>
      <w:r>
        <w:separator/>
      </w:r>
    </w:p>
  </w:footnote>
  <w:footnote w:type="continuationSeparator" w:id="0">
    <w:p w14:paraId="3E3BCD3F" w14:textId="77777777" w:rsidR="00DF6607" w:rsidRDefault="00DF6607" w:rsidP="00EA6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78820" w14:textId="77777777" w:rsidR="001A3424" w:rsidRDefault="00023F39"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6D96411F" wp14:editId="384D2338">
          <wp:simplePos x="0" y="0"/>
          <wp:positionH relativeFrom="column">
            <wp:posOffset>-381000</wp:posOffset>
          </wp:positionH>
          <wp:positionV relativeFrom="paragraph">
            <wp:posOffset>323850</wp:posOffset>
          </wp:positionV>
          <wp:extent cx="7353300" cy="10391854"/>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01">
      <w:rPr>
        <w:noProof/>
      </w:rPr>
      <w:drawing>
        <wp:anchor distT="0" distB="0" distL="114300" distR="114300" simplePos="0" relativeHeight="251659264" behindDoc="0" locked="0" layoutInCell="1" allowOverlap="1" wp14:anchorId="024CF6FC" wp14:editId="5DABDAA4">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465E146F" w14:textId="77777777"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2242B3E1" w14:textId="6A815278" w:rsidR="00B93D4E" w:rsidRPr="00B93D4E" w:rsidRDefault="00E51423" w:rsidP="00B93D4E">
    <w:pPr>
      <w:pStyle w:val="Titre2"/>
      <w:jc w:val="right"/>
      <w:rPr>
        <w:sz w:val="44"/>
        <w:szCs w:val="36"/>
      </w:rPr>
    </w:pPr>
    <w:r>
      <w:rPr>
        <w:rStyle w:val="Titre2Car"/>
        <w:rFonts w:ascii="Forte" w:hAnsi="Forte"/>
      </w:rPr>
      <w:t>GRAND TOUR MARTINIQUE</w:t>
    </w:r>
    <w:r w:rsidR="003F7F99">
      <w:rPr>
        <w:sz w:val="44"/>
        <w:szCs w:val="36"/>
      </w:rPr>
      <w:br/>
    </w:r>
    <w:r>
      <w:rPr>
        <w:rStyle w:val="Titre3Car"/>
        <w:sz w:val="24"/>
        <w:szCs w:val="24"/>
      </w:rPr>
      <w:t>Fort de France / La Caravelle / Trois Ilets / Anses d’Arlets / Sainte Anne / Le François / Saint Pierre</w:t>
    </w:r>
    <w:r w:rsidR="00B93D4E" w:rsidRPr="005B5904">
      <w:rPr>
        <w:rStyle w:val="Titre3Car"/>
        <w:sz w:val="24"/>
        <w:szCs w:val="24"/>
      </w:rPr>
      <w:br/>
    </w:r>
    <w:r>
      <w:rPr>
        <w:rStyle w:val="Titre4Car"/>
      </w:rPr>
      <w:t>C</w:t>
    </w:r>
    <w:r w:rsidR="00B93D4E" w:rsidRPr="005B5904">
      <w:rPr>
        <w:rStyle w:val="Titre4Car"/>
      </w:rPr>
      <w:t xml:space="preserve">ircuit </w:t>
    </w:r>
    <w:r>
      <w:rPr>
        <w:rStyle w:val="Titre4Car"/>
      </w:rPr>
      <w:t>9</w:t>
    </w:r>
    <w:r w:rsidR="00B93D4E" w:rsidRPr="005B5904">
      <w:rPr>
        <w:rStyle w:val="Titre4Car"/>
      </w:rPr>
      <w:t xml:space="preserve"> Jours/ </w:t>
    </w:r>
    <w:r>
      <w:rPr>
        <w:rStyle w:val="Titre4Car"/>
      </w:rPr>
      <w:t>7</w:t>
    </w:r>
    <w:r w:rsidR="00B93D4E" w:rsidRPr="005B5904">
      <w:rPr>
        <w:rStyle w:val="Titre4Car"/>
      </w:rPr>
      <w:t xml:space="preserve"> Nuits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D843C6"/>
    <w:multiLevelType w:val="hybridMultilevel"/>
    <w:tmpl w:val="A10A6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2"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0F38BC"/>
    <w:multiLevelType w:val="hybridMultilevel"/>
    <w:tmpl w:val="7A0CB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abstractNumId w:val="2"/>
  </w:num>
  <w:num w:numId="2">
    <w:abstractNumId w:val="11"/>
  </w:num>
  <w:num w:numId="3">
    <w:abstractNumId w:val="0"/>
  </w:num>
  <w:num w:numId="4">
    <w:abstractNumId w:val="14"/>
  </w:num>
  <w:num w:numId="5">
    <w:abstractNumId w:val="3"/>
  </w:num>
  <w:num w:numId="6">
    <w:abstractNumId w:val="8"/>
  </w:num>
  <w:num w:numId="7">
    <w:abstractNumId w:val="5"/>
  </w:num>
  <w:num w:numId="8">
    <w:abstractNumId w:val="4"/>
  </w:num>
  <w:num w:numId="9">
    <w:abstractNumId w:val="6"/>
  </w:num>
  <w:num w:numId="10">
    <w:abstractNumId w:val="9"/>
  </w:num>
  <w:num w:numId="11">
    <w:abstractNumId w:val="12"/>
  </w:num>
  <w:num w:numId="12">
    <w:abstractNumId w:val="1"/>
  </w:num>
  <w:num w:numId="13">
    <w:abstractNumId w:val="7"/>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423"/>
    <w:rsid w:val="00020784"/>
    <w:rsid w:val="00023F39"/>
    <w:rsid w:val="000639AF"/>
    <w:rsid w:val="000879B3"/>
    <w:rsid w:val="000F41CB"/>
    <w:rsid w:val="00120F39"/>
    <w:rsid w:val="001A3424"/>
    <w:rsid w:val="001B5989"/>
    <w:rsid w:val="001C73F2"/>
    <w:rsid w:val="001D12AB"/>
    <w:rsid w:val="001D7D1F"/>
    <w:rsid w:val="001F3701"/>
    <w:rsid w:val="002121D1"/>
    <w:rsid w:val="002205D6"/>
    <w:rsid w:val="002373A3"/>
    <w:rsid w:val="0025334F"/>
    <w:rsid w:val="002661A1"/>
    <w:rsid w:val="00275D93"/>
    <w:rsid w:val="002803D5"/>
    <w:rsid w:val="00286461"/>
    <w:rsid w:val="002925DC"/>
    <w:rsid w:val="002C2F52"/>
    <w:rsid w:val="002D206C"/>
    <w:rsid w:val="00301712"/>
    <w:rsid w:val="003131DB"/>
    <w:rsid w:val="00321E23"/>
    <w:rsid w:val="00337BF2"/>
    <w:rsid w:val="003558CE"/>
    <w:rsid w:val="003626D7"/>
    <w:rsid w:val="00396999"/>
    <w:rsid w:val="003A1691"/>
    <w:rsid w:val="003A53A6"/>
    <w:rsid w:val="003C1350"/>
    <w:rsid w:val="003D607D"/>
    <w:rsid w:val="003D6C26"/>
    <w:rsid w:val="003F35FA"/>
    <w:rsid w:val="003F7F99"/>
    <w:rsid w:val="0040351B"/>
    <w:rsid w:val="00403D99"/>
    <w:rsid w:val="004049FC"/>
    <w:rsid w:val="00416BE1"/>
    <w:rsid w:val="004370EB"/>
    <w:rsid w:val="00444F0A"/>
    <w:rsid w:val="0044558D"/>
    <w:rsid w:val="00450BEA"/>
    <w:rsid w:val="004557D6"/>
    <w:rsid w:val="004B3C4E"/>
    <w:rsid w:val="004D3335"/>
    <w:rsid w:val="004F03CF"/>
    <w:rsid w:val="00560934"/>
    <w:rsid w:val="0056218B"/>
    <w:rsid w:val="00562B3E"/>
    <w:rsid w:val="00564AE3"/>
    <w:rsid w:val="005836A7"/>
    <w:rsid w:val="005956BC"/>
    <w:rsid w:val="00596AF9"/>
    <w:rsid w:val="005A1AD8"/>
    <w:rsid w:val="005B44F0"/>
    <w:rsid w:val="005B5904"/>
    <w:rsid w:val="005C0F49"/>
    <w:rsid w:val="005F2FB5"/>
    <w:rsid w:val="00680EED"/>
    <w:rsid w:val="006A0341"/>
    <w:rsid w:val="006A76A7"/>
    <w:rsid w:val="006E2BC4"/>
    <w:rsid w:val="006E4D65"/>
    <w:rsid w:val="00705FDD"/>
    <w:rsid w:val="007362CB"/>
    <w:rsid w:val="00744E8B"/>
    <w:rsid w:val="00755798"/>
    <w:rsid w:val="0076083B"/>
    <w:rsid w:val="00774F6D"/>
    <w:rsid w:val="007869B9"/>
    <w:rsid w:val="00790584"/>
    <w:rsid w:val="007C7527"/>
    <w:rsid w:val="007D5DD9"/>
    <w:rsid w:val="00837552"/>
    <w:rsid w:val="00855DE5"/>
    <w:rsid w:val="0088478A"/>
    <w:rsid w:val="00891673"/>
    <w:rsid w:val="008939B4"/>
    <w:rsid w:val="008C1851"/>
    <w:rsid w:val="008D0E6C"/>
    <w:rsid w:val="008D1625"/>
    <w:rsid w:val="008D538A"/>
    <w:rsid w:val="008F684A"/>
    <w:rsid w:val="009364D3"/>
    <w:rsid w:val="009428B0"/>
    <w:rsid w:val="00944180"/>
    <w:rsid w:val="00983A10"/>
    <w:rsid w:val="009B7D1C"/>
    <w:rsid w:val="009D1665"/>
    <w:rsid w:val="009D17CD"/>
    <w:rsid w:val="009F0AE6"/>
    <w:rsid w:val="00A30C89"/>
    <w:rsid w:val="00A34D6E"/>
    <w:rsid w:val="00A41062"/>
    <w:rsid w:val="00A4558C"/>
    <w:rsid w:val="00A612B1"/>
    <w:rsid w:val="00AA6C07"/>
    <w:rsid w:val="00AB2FB0"/>
    <w:rsid w:val="00AD1E77"/>
    <w:rsid w:val="00AE24B9"/>
    <w:rsid w:val="00AE675F"/>
    <w:rsid w:val="00AF0881"/>
    <w:rsid w:val="00B424F5"/>
    <w:rsid w:val="00B446D0"/>
    <w:rsid w:val="00B81F1A"/>
    <w:rsid w:val="00B86701"/>
    <w:rsid w:val="00B91DBE"/>
    <w:rsid w:val="00B93D4E"/>
    <w:rsid w:val="00BB52EB"/>
    <w:rsid w:val="00BC1F16"/>
    <w:rsid w:val="00BC6EC0"/>
    <w:rsid w:val="00C147BF"/>
    <w:rsid w:val="00C20C30"/>
    <w:rsid w:val="00C337F0"/>
    <w:rsid w:val="00C343BB"/>
    <w:rsid w:val="00C51D34"/>
    <w:rsid w:val="00C54639"/>
    <w:rsid w:val="00C56975"/>
    <w:rsid w:val="00C70783"/>
    <w:rsid w:val="00C74EEE"/>
    <w:rsid w:val="00CA3D26"/>
    <w:rsid w:val="00CB7549"/>
    <w:rsid w:val="00D24AB0"/>
    <w:rsid w:val="00D4238C"/>
    <w:rsid w:val="00D55E17"/>
    <w:rsid w:val="00D673DF"/>
    <w:rsid w:val="00D82FD4"/>
    <w:rsid w:val="00DA159F"/>
    <w:rsid w:val="00DA78DE"/>
    <w:rsid w:val="00DA792A"/>
    <w:rsid w:val="00DF6607"/>
    <w:rsid w:val="00E15D5C"/>
    <w:rsid w:val="00E33700"/>
    <w:rsid w:val="00E51423"/>
    <w:rsid w:val="00E514C4"/>
    <w:rsid w:val="00E813A3"/>
    <w:rsid w:val="00E87F67"/>
    <w:rsid w:val="00E901A4"/>
    <w:rsid w:val="00EA6E0B"/>
    <w:rsid w:val="00F1000E"/>
    <w:rsid w:val="00F52810"/>
    <w:rsid w:val="00F623AA"/>
    <w:rsid w:val="00F76ED9"/>
    <w:rsid w:val="00F9735F"/>
    <w:rsid w:val="00FA6801"/>
    <w:rsid w:val="00FB2822"/>
    <w:rsid w:val="00FD5290"/>
    <w:rsid w:val="00FE48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F5964"/>
  <w15:chartTrackingRefBased/>
  <w15:docId w15:val="{C947DCAA-2CD4-4373-B22E-DA160A93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423"/>
  </w:style>
  <w:style w:type="paragraph" w:styleId="Titre1">
    <w:name w:val="heading 1"/>
    <w:basedOn w:val="Normal"/>
    <w:next w:val="Normal"/>
    <w:link w:val="Titre1Car"/>
    <w:uiPriority w:val="9"/>
    <w:qFormat/>
    <w:rsid w:val="001F37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1F37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unhideWhenUsed/>
    <w:qFormat/>
    <w:rsid w:val="001F37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1F37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1F37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1F3701"/>
    <w:pPr>
      <w:spacing w:line="240" w:lineRule="auto"/>
    </w:pPr>
    <w:rPr>
      <w:b/>
      <w:bCs/>
      <w:smallCaps/>
      <w:color w:val="44546A" w:themeColor="text2"/>
    </w:rPr>
  </w:style>
  <w:style w:type="paragraph" w:styleId="Titre">
    <w:name w:val="Title"/>
    <w:basedOn w:val="Normal"/>
    <w:next w:val="Normal"/>
    <w:link w:val="TitreCar"/>
    <w:uiPriority w:val="10"/>
    <w:qFormat/>
    <w:rsid w:val="001F37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F3701"/>
    <w:rPr>
      <w:i/>
      <w:iCs/>
      <w:color w:val="595959" w:themeColor="text1" w:themeTint="A6"/>
    </w:rPr>
  </w:style>
  <w:style w:type="character" w:styleId="Accentuationintense">
    <w:name w:val="Intense Emphasis"/>
    <w:basedOn w:val="Policepardfaut"/>
    <w:uiPriority w:val="21"/>
    <w:qFormat/>
    <w:rsid w:val="001F3701"/>
    <w:rPr>
      <w:b/>
      <w:bCs/>
      <w:i/>
      <w:iCs/>
    </w:rPr>
  </w:style>
  <w:style w:type="character" w:styleId="Rfrencelgr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iPriority w:val="99"/>
    <w:unhideWhenUsed/>
    <w:rsid w:val="00C51D3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newfont-prog-Version%20202006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BM-newfont-prog-Version 20200625</Template>
  <TotalTime>38</TotalTime>
  <Pages>4</Pages>
  <Words>1025</Words>
  <Characters>5640</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BLEU MARINE</vt:lpstr>
      <vt:lpstr/>
    </vt:vector>
  </TitlesOfParts>
  <Company/>
  <LinksUpToDate>false</LinksUpToDate>
  <CharactersWithSpaces>6652</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cp:lastModifiedBy>alexandre</cp:lastModifiedBy>
  <cp:revision>10</cp:revision>
  <cp:lastPrinted>2011-01-31T12:51:00Z</cp:lastPrinted>
  <dcterms:created xsi:type="dcterms:W3CDTF">2020-07-02T13:21:00Z</dcterms:created>
  <dcterms:modified xsi:type="dcterms:W3CDTF">2021-03-08T14:31:00Z</dcterms:modified>
</cp:coreProperties>
</file>