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71214" w14:textId="7732C468" w:rsidR="00AA24E9" w:rsidRDefault="00AA24E9" w:rsidP="00AA24E9">
      <w:r>
        <w:rPr>
          <w:noProof/>
        </w:rPr>
        <w:drawing>
          <wp:anchor distT="0" distB="0" distL="114300" distR="114300" simplePos="0" relativeHeight="251660288" behindDoc="0" locked="0" layoutInCell="1" allowOverlap="1" wp14:anchorId="76487509" wp14:editId="2D5A4F2E">
            <wp:simplePos x="0" y="0"/>
            <wp:positionH relativeFrom="margin">
              <wp:align>right</wp:align>
            </wp:positionH>
            <wp:positionV relativeFrom="paragraph">
              <wp:posOffset>428625</wp:posOffset>
            </wp:positionV>
            <wp:extent cx="6119495" cy="4371975"/>
            <wp:effectExtent l="0" t="0" r="0" b="9525"/>
            <wp:wrapSquare wrapText="bothSides"/>
            <wp:docPr id="3" name="Image 3" descr="https://www.hotelbambou.fr/media/cache/jadro_resize/rc/t9QkTo1V1530084386/jadroRoot/medias/bambou2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hotelbambou.fr/media/cache/jadro_resize/rc/t9QkTo1V1530084386/jadroRoot/medias/bambou2-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372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D2D14" w14:textId="77777777" w:rsidR="00AA24E9" w:rsidRDefault="00AA24E9" w:rsidP="00AA24E9">
      <w:pPr>
        <w:pStyle w:val="Titre1"/>
        <w:spacing w:before="0" w:after="0"/>
      </w:pPr>
    </w:p>
    <w:p w14:paraId="720751B9" w14:textId="71A5B60D" w:rsidR="00AA24E9" w:rsidRDefault="0060797A" w:rsidP="00AA24E9">
      <w:pPr>
        <w:pStyle w:val="Titre1"/>
        <w:spacing w:before="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4A020C" wp14:editId="115D304A">
                <wp:simplePos x="0" y="0"/>
                <wp:positionH relativeFrom="column">
                  <wp:posOffset>720725</wp:posOffset>
                </wp:positionH>
                <wp:positionV relativeFrom="paragraph">
                  <wp:posOffset>4210168</wp:posOffset>
                </wp:positionV>
                <wp:extent cx="6119495" cy="635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BF6802" w14:textId="56C094F9" w:rsidR="0060797A" w:rsidRPr="0060797A" w:rsidRDefault="0060797A" w:rsidP="0060797A">
                            <w:pPr>
                              <w:pStyle w:val="Lgende"/>
                              <w:rPr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</w:pPr>
                            <w:r w:rsidRPr="0060797A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chambres supérieures et mini suites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4A020C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56.75pt;margin-top:331.5pt;width:481.8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" stroked="f">
                <v:textbox style="mso-fit-shape-to-text:t" inset="0,0,0,0">
                  <w:txbxContent>
                    <w:p w14:paraId="02BF6802" w14:textId="56C094F9" w:rsidR="0060797A" w:rsidRPr="0060797A" w:rsidRDefault="0060797A" w:rsidP="0060797A">
                      <w:pPr>
                        <w:pStyle w:val="Lgende"/>
                        <w:rPr>
                          <w:i/>
                          <w:iCs/>
                          <w:noProof/>
                          <w:sz w:val="18"/>
                          <w:szCs w:val="18"/>
                        </w:rPr>
                      </w:pPr>
                      <w:r w:rsidRPr="0060797A">
                        <w:rPr>
                          <w:i/>
                          <w:iCs/>
                          <w:sz w:val="18"/>
                          <w:szCs w:val="18"/>
                        </w:rPr>
                        <w:t>chambres supérieures et mini suites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D727E9" w14:textId="4201D271" w:rsidR="00AA24E9" w:rsidRDefault="00AA24E9" w:rsidP="00AA24E9">
      <w:pPr>
        <w:pStyle w:val="Titre1"/>
        <w:spacing w:before="0" w:after="0"/>
      </w:pPr>
      <w:r>
        <w:t>SITUATION</w:t>
      </w:r>
    </w:p>
    <w:p w14:paraId="6222D94E" w14:textId="6334BA73" w:rsidR="00AA24E9" w:rsidRDefault="00AA24E9" w:rsidP="00AA24E9">
      <w:pPr>
        <w:spacing w:after="0"/>
      </w:pPr>
      <w:r>
        <w:rPr>
          <w:color w:val="333399"/>
        </w:rPr>
        <w:t>Cet hôtel</w:t>
      </w:r>
      <w:r>
        <w:t>, les pieds dans l’eau, est situé dans la Baie des Flamands</w:t>
      </w:r>
      <w:r>
        <w:rPr>
          <w:color w:val="333399"/>
        </w:rPr>
        <w:t>, en bordure de la plage de sable fin de l’Anse Mitan</w:t>
      </w:r>
      <w:r>
        <w:t>. L'eau y est magnifiquement limpide et le décor, avec les nombreux petits voiliers qui mouillent au large, des plus sympathiques (</w:t>
      </w:r>
      <w:smartTag w:uri="urn:schemas-microsoft-com:office:smarttags" w:element="metricconverter">
        <w:smartTagPr>
          <w:attr w:name="ProductID" w:val="20 km"/>
        </w:smartTagPr>
        <w:r w:rsidRPr="005D6BAE">
          <w:t>20 km</w:t>
        </w:r>
      </w:smartTag>
      <w:r w:rsidRPr="005D6BAE">
        <w:t xml:space="preserve"> de l'aéroport</w:t>
      </w:r>
      <w:r w:rsidR="0060797A">
        <w:t xml:space="preserve"> </w:t>
      </w:r>
      <w:r>
        <w:t xml:space="preserve">; </w:t>
      </w:r>
      <w:r w:rsidRPr="005D6BAE">
        <w:t>4 km du Bourg des Trois-</w:t>
      </w:r>
      <w:r w:rsidR="0060797A" w:rsidRPr="005D6BAE">
        <w:t>Ilets</w:t>
      </w:r>
      <w:r w:rsidR="0060797A">
        <w:t xml:space="preserve"> ;</w:t>
      </w:r>
      <w:r>
        <w:t xml:space="preserve"> </w:t>
      </w:r>
      <w:smartTag w:uri="urn:schemas-microsoft-com:office:smarttags" w:element="metricconverter">
        <w:smartTagPr>
          <w:attr w:name="ProductID" w:val="32 km"/>
        </w:smartTagPr>
        <w:r w:rsidRPr="005D6BAE">
          <w:t>32 km</w:t>
        </w:r>
      </w:smartTag>
      <w:r w:rsidRPr="005D6BAE">
        <w:t xml:space="preserve"> </w:t>
      </w:r>
      <w:r w:rsidRPr="004D3D47">
        <w:t>de Fort de France par la route et 30 mn en bateau)</w:t>
      </w:r>
      <w:r>
        <w:t>.</w:t>
      </w:r>
    </w:p>
    <w:p w14:paraId="6DF75FFF" w14:textId="77777777" w:rsidR="00AA24E9" w:rsidRDefault="00AA24E9" w:rsidP="0060797A">
      <w:pPr>
        <w:pStyle w:val="Sansinterligne"/>
      </w:pPr>
    </w:p>
    <w:p w14:paraId="462AB199" w14:textId="77777777" w:rsidR="00AA24E9" w:rsidRDefault="00AA24E9" w:rsidP="0060797A">
      <w:pPr>
        <w:pStyle w:val="Sansinterligne"/>
      </w:pPr>
    </w:p>
    <w:p w14:paraId="6EEC0D13" w14:textId="77777777" w:rsidR="00AA24E9" w:rsidRDefault="00AA24E9" w:rsidP="0060797A">
      <w:pPr>
        <w:pStyle w:val="Sansinterligne"/>
      </w:pPr>
    </w:p>
    <w:p w14:paraId="70BE9194" w14:textId="77777777" w:rsidR="00AA24E9" w:rsidRDefault="00AA24E9" w:rsidP="0060797A">
      <w:pPr>
        <w:pStyle w:val="Sansinterligne"/>
      </w:pPr>
    </w:p>
    <w:p w14:paraId="59E3C862" w14:textId="77777777" w:rsidR="00AA24E9" w:rsidRDefault="00AA24E9" w:rsidP="0060797A">
      <w:pPr>
        <w:pStyle w:val="Sansinterligne"/>
      </w:pPr>
    </w:p>
    <w:p w14:paraId="128B4DEB" w14:textId="77777777" w:rsidR="00AA24E9" w:rsidRDefault="00AA24E9" w:rsidP="00AA24E9"/>
    <w:p w14:paraId="0538DC95" w14:textId="77777777" w:rsidR="00AA24E9" w:rsidRDefault="00AA24E9" w:rsidP="00AA24E9"/>
    <w:p w14:paraId="7172FA0C" w14:textId="77777777" w:rsidR="00AA24E9" w:rsidRPr="00BC1D92" w:rsidRDefault="00AA24E9" w:rsidP="00AA24E9"/>
    <w:p w14:paraId="62EF87DB" w14:textId="77777777" w:rsidR="00AA24E9" w:rsidRDefault="00AA24E9" w:rsidP="00AA24E9">
      <w:pPr>
        <w:pStyle w:val="Titre1"/>
        <w:spacing w:before="0" w:after="0"/>
      </w:pPr>
    </w:p>
    <w:p w14:paraId="1A3BD32C" w14:textId="77777777" w:rsidR="00AA24E9" w:rsidRPr="00C30664" w:rsidRDefault="00AA24E9" w:rsidP="00AA24E9">
      <w:pPr>
        <w:pStyle w:val="Titre1"/>
        <w:spacing w:before="0" w:after="0"/>
      </w:pPr>
      <w:r w:rsidRPr="00C30664">
        <w:t>LOGEMENT</w:t>
      </w:r>
    </w:p>
    <w:p w14:paraId="04210712" w14:textId="5B27505C" w:rsidR="00AA24E9" w:rsidRPr="00B22F09" w:rsidRDefault="00AA24E9" w:rsidP="00AA24E9">
      <w:pPr>
        <w:pStyle w:val="Textebrut"/>
        <w:jc w:val="both"/>
        <w:rPr>
          <w:rFonts w:asciiTheme="minorHAnsi" w:hAnsiTheme="minorHAnsi"/>
        </w:rPr>
      </w:pPr>
      <w:r w:rsidRPr="00B22F09">
        <w:rPr>
          <w:rFonts w:asciiTheme="minorHAnsi" w:hAnsiTheme="minorHAnsi"/>
        </w:rPr>
        <w:t xml:space="preserve">L’hôtel </w:t>
      </w:r>
      <w:r w:rsidRPr="00984B8A">
        <w:rPr>
          <w:rFonts w:asciiTheme="minorHAnsi" w:hAnsiTheme="minorHAnsi"/>
          <w:b/>
        </w:rPr>
        <w:t>Bambou 3***</w:t>
      </w:r>
      <w:r>
        <w:rPr>
          <w:rFonts w:asciiTheme="minorHAnsi" w:hAnsiTheme="minorHAnsi"/>
        </w:rPr>
        <w:t xml:space="preserve"> </w:t>
      </w:r>
      <w:r w:rsidRPr="00B22F09">
        <w:rPr>
          <w:rFonts w:asciiTheme="minorHAnsi" w:hAnsiTheme="minorHAnsi"/>
        </w:rPr>
        <w:t xml:space="preserve">est composé de </w:t>
      </w:r>
      <w:r>
        <w:rPr>
          <w:rFonts w:asciiTheme="minorHAnsi" w:hAnsiTheme="minorHAnsi" w:cs="Arial"/>
          <w:color w:val="333399"/>
        </w:rPr>
        <w:t>193</w:t>
      </w:r>
      <w:r w:rsidRPr="00B22F09">
        <w:rPr>
          <w:rFonts w:asciiTheme="minorHAnsi" w:hAnsiTheme="minorHAnsi" w:cs="Arial"/>
          <w:color w:val="333399"/>
        </w:rPr>
        <w:t xml:space="preserve"> </w:t>
      </w:r>
      <w:r>
        <w:rPr>
          <w:rFonts w:asciiTheme="minorHAnsi" w:hAnsiTheme="minorHAnsi" w:cs="Arial"/>
          <w:color w:val="333399"/>
        </w:rPr>
        <w:t xml:space="preserve">chambres et bungalows </w:t>
      </w:r>
      <w:r w:rsidRPr="00B22F09">
        <w:rPr>
          <w:rFonts w:asciiTheme="minorHAnsi" w:hAnsiTheme="minorHAnsi" w:cs="Arial"/>
          <w:color w:val="333399"/>
        </w:rPr>
        <w:t>de style créole</w:t>
      </w:r>
      <w:r w:rsidRPr="00B22F09">
        <w:rPr>
          <w:rFonts w:asciiTheme="minorHAnsi" w:hAnsiTheme="minorHAnsi"/>
        </w:rPr>
        <w:t xml:space="preserve"> </w:t>
      </w:r>
      <w:r>
        <w:rPr>
          <w:rFonts w:asciiTheme="minorHAnsi" w:hAnsiTheme="minorHAnsi" w:cs="Arial"/>
          <w:color w:val="333399"/>
        </w:rPr>
        <w:t xml:space="preserve">de 18 à 32 m2 dont 153 </w:t>
      </w:r>
      <w:r w:rsidRPr="00B22F09">
        <w:rPr>
          <w:rFonts w:asciiTheme="minorHAnsi" w:hAnsiTheme="minorHAnsi" w:cs="Arial"/>
          <w:color w:val="333399"/>
        </w:rPr>
        <w:t xml:space="preserve">chambres </w:t>
      </w:r>
      <w:r>
        <w:rPr>
          <w:rFonts w:asciiTheme="minorHAnsi" w:hAnsiTheme="minorHAnsi" w:cs="Arial"/>
          <w:color w:val="333399"/>
        </w:rPr>
        <w:t xml:space="preserve">standard </w:t>
      </w:r>
      <w:r w:rsidRPr="00984B8A">
        <w:rPr>
          <w:rFonts w:asciiTheme="minorHAnsi" w:hAnsiTheme="minorHAnsi" w:cs="Arial"/>
        </w:rPr>
        <w:t>(</w:t>
      </w:r>
      <w:r w:rsidR="0060797A" w:rsidRPr="0060797A">
        <w:rPr>
          <w:rFonts w:asciiTheme="minorHAnsi" w:hAnsiTheme="minorHAnsi" w:cs="Arial"/>
        </w:rPr>
        <w:t>21 chambres</w:t>
      </w:r>
      <w:r w:rsidR="0060797A">
        <w:rPr>
          <w:rFonts w:asciiTheme="minorHAnsi" w:hAnsiTheme="minorHAnsi" w:cs="Arial"/>
        </w:rPr>
        <w:t xml:space="preserve"> en</w:t>
      </w:r>
      <w:r w:rsidR="0060797A" w:rsidRPr="0060797A">
        <w:rPr>
          <w:rFonts w:asciiTheme="minorHAnsi" w:hAnsiTheme="minorHAnsi" w:cs="Arial"/>
        </w:rPr>
        <w:t xml:space="preserve"> maison créole de 2 étages</w:t>
      </w:r>
      <w:r w:rsidR="0060797A">
        <w:rPr>
          <w:rFonts w:asciiTheme="minorHAnsi" w:hAnsiTheme="minorHAnsi" w:cs="Arial"/>
        </w:rPr>
        <w:t xml:space="preserve">, </w:t>
      </w:r>
      <w:r w:rsidRPr="00984B8A">
        <w:rPr>
          <w:rFonts w:asciiTheme="minorHAnsi" w:hAnsiTheme="minorHAnsi" w:cs="Arial"/>
        </w:rPr>
        <w:t xml:space="preserve">22 équipées </w:t>
      </w:r>
      <w:r w:rsidRPr="00B22F09">
        <w:rPr>
          <w:rFonts w:asciiTheme="minorHAnsi" w:hAnsiTheme="minorHAnsi" w:cs="Arial"/>
          <w:color w:val="000000"/>
        </w:rPr>
        <w:t xml:space="preserve">pour personnes à </w:t>
      </w:r>
      <w:r>
        <w:rPr>
          <w:rFonts w:asciiTheme="minorHAnsi" w:hAnsiTheme="minorHAnsi" w:cs="Arial"/>
          <w:color w:val="000000"/>
        </w:rPr>
        <w:t xml:space="preserve">besoins spécifiques et </w:t>
      </w:r>
      <w:r w:rsidR="0060797A">
        <w:rPr>
          <w:rFonts w:asciiTheme="minorHAnsi" w:hAnsiTheme="minorHAnsi" w:cs="Arial"/>
          <w:color w:val="000000"/>
        </w:rPr>
        <w:t>98</w:t>
      </w:r>
      <w:r>
        <w:rPr>
          <w:rFonts w:asciiTheme="minorHAnsi" w:hAnsiTheme="minorHAnsi" w:cs="Arial"/>
          <w:color w:val="000000"/>
        </w:rPr>
        <w:t xml:space="preserve"> communicantes pouvant accueillir jusqu’à 6 personnes), </w:t>
      </w:r>
      <w:r>
        <w:rPr>
          <w:rFonts w:asciiTheme="minorHAnsi" w:hAnsiTheme="minorHAnsi" w:cs="Arial"/>
          <w:color w:val="333399"/>
        </w:rPr>
        <w:t xml:space="preserve">32 </w:t>
      </w:r>
      <w:r w:rsidRPr="00B22F09">
        <w:rPr>
          <w:rFonts w:asciiTheme="minorHAnsi" w:hAnsiTheme="minorHAnsi" w:cs="Arial"/>
          <w:color w:val="333399"/>
        </w:rPr>
        <w:t xml:space="preserve">chambres </w:t>
      </w:r>
      <w:r>
        <w:rPr>
          <w:rFonts w:asciiTheme="minorHAnsi" w:hAnsiTheme="minorHAnsi" w:cs="Arial"/>
          <w:color w:val="333399"/>
        </w:rPr>
        <w:t>supérieures</w:t>
      </w:r>
      <w:r w:rsidRPr="00B22F09">
        <w:rPr>
          <w:rFonts w:asciiTheme="minorHAnsi" w:hAnsiTheme="minorHAnsi"/>
        </w:rPr>
        <w:t xml:space="preserve"> </w:t>
      </w:r>
      <w:r>
        <w:rPr>
          <w:rFonts w:asciiTheme="minorHAnsi" w:hAnsiTheme="minorHAnsi" w:cs="Arial"/>
          <w:color w:val="333399"/>
        </w:rPr>
        <w:t>et 8 mini suites</w:t>
      </w:r>
      <w:r w:rsidRPr="00B22F0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qui</w:t>
      </w:r>
      <w:r w:rsidRPr="00B22F09">
        <w:rPr>
          <w:rFonts w:asciiTheme="minorHAnsi" w:hAnsiTheme="minorHAnsi"/>
        </w:rPr>
        <w:t xml:space="preserve"> disposent de : </w:t>
      </w:r>
    </w:p>
    <w:p w14:paraId="0218E6FB" w14:textId="77777777" w:rsidR="00AA24E9" w:rsidRDefault="00AA24E9" w:rsidP="00AA24E9">
      <w:pPr>
        <w:pStyle w:val="Paragraphedeliste"/>
        <w:numPr>
          <w:ilvl w:val="0"/>
          <w:numId w:val="14"/>
        </w:numPr>
        <w:spacing w:after="200" w:line="276" w:lineRule="auto"/>
      </w:pPr>
      <w:r>
        <w:t>Climatisation</w:t>
      </w:r>
    </w:p>
    <w:p w14:paraId="1061C975" w14:textId="77777777" w:rsidR="00AA24E9" w:rsidRPr="00C30664" w:rsidRDefault="00AA24E9" w:rsidP="00AA24E9">
      <w:pPr>
        <w:pStyle w:val="Paragraphedeliste"/>
        <w:numPr>
          <w:ilvl w:val="0"/>
          <w:numId w:val="14"/>
        </w:numPr>
        <w:spacing w:after="200" w:line="276" w:lineRule="auto"/>
      </w:pPr>
      <w:r w:rsidRPr="00C30664">
        <w:t>T</w:t>
      </w:r>
      <w:r>
        <w:t>V écran plat</w:t>
      </w:r>
    </w:p>
    <w:p w14:paraId="127A4FAC" w14:textId="77777777" w:rsidR="00AA24E9" w:rsidRPr="00C30664" w:rsidRDefault="00AA24E9" w:rsidP="00AA24E9">
      <w:pPr>
        <w:pStyle w:val="Paragraphedeliste"/>
        <w:numPr>
          <w:ilvl w:val="0"/>
          <w:numId w:val="14"/>
        </w:numPr>
        <w:spacing w:after="200" w:line="276" w:lineRule="auto"/>
      </w:pPr>
      <w:r>
        <w:t>S</w:t>
      </w:r>
      <w:r w:rsidRPr="00C30664">
        <w:t>èche-cheveux</w:t>
      </w:r>
    </w:p>
    <w:p w14:paraId="794F2C82" w14:textId="77777777" w:rsidR="00AA24E9" w:rsidRPr="00C30664" w:rsidRDefault="00AA24E9" w:rsidP="00AA24E9">
      <w:pPr>
        <w:pStyle w:val="Paragraphedeliste"/>
        <w:numPr>
          <w:ilvl w:val="0"/>
          <w:numId w:val="14"/>
        </w:numPr>
        <w:spacing w:after="200" w:line="276" w:lineRule="auto"/>
      </w:pPr>
      <w:r>
        <w:t>Téléphone</w:t>
      </w:r>
    </w:p>
    <w:p w14:paraId="6D6B6BD0" w14:textId="77777777" w:rsidR="00AA24E9" w:rsidRPr="00C30664" w:rsidRDefault="00AA24E9" w:rsidP="00AA24E9">
      <w:pPr>
        <w:pStyle w:val="Paragraphedeliste"/>
        <w:numPr>
          <w:ilvl w:val="0"/>
          <w:numId w:val="14"/>
        </w:numPr>
        <w:spacing w:after="200" w:line="276" w:lineRule="auto"/>
      </w:pPr>
      <w:r w:rsidRPr="00C30664">
        <w:t xml:space="preserve">Terrasse </w:t>
      </w:r>
    </w:p>
    <w:p w14:paraId="4D13FCAE" w14:textId="77777777" w:rsidR="00AA24E9" w:rsidRDefault="00AA24E9" w:rsidP="00AA24E9">
      <w:pPr>
        <w:pStyle w:val="Paragraphedeliste"/>
        <w:numPr>
          <w:ilvl w:val="0"/>
          <w:numId w:val="14"/>
        </w:numPr>
        <w:spacing w:after="200" w:line="276" w:lineRule="auto"/>
      </w:pPr>
      <w:r w:rsidRPr="00C30664">
        <w:t>Coffre-fort</w:t>
      </w:r>
    </w:p>
    <w:p w14:paraId="12D16B44" w14:textId="77777777" w:rsidR="00AA24E9" w:rsidRDefault="00AA24E9" w:rsidP="00AA24E9">
      <w:pPr>
        <w:pStyle w:val="Paragraphedeliste"/>
        <w:numPr>
          <w:ilvl w:val="0"/>
          <w:numId w:val="14"/>
        </w:numPr>
        <w:spacing w:after="200" w:line="276" w:lineRule="auto"/>
      </w:pPr>
      <w:r>
        <w:t>Réfrigérateur</w:t>
      </w:r>
    </w:p>
    <w:p w14:paraId="070CD132" w14:textId="77777777" w:rsidR="00AA24E9" w:rsidRPr="00C30664" w:rsidRDefault="00AA24E9" w:rsidP="00AA24E9">
      <w:pPr>
        <w:pStyle w:val="Paragraphedeliste"/>
        <w:numPr>
          <w:ilvl w:val="0"/>
          <w:numId w:val="14"/>
        </w:numPr>
        <w:spacing w:after="200" w:line="276" w:lineRule="auto"/>
      </w:pPr>
      <w:r>
        <w:t>Balcon ou terrasse privative</w:t>
      </w:r>
    </w:p>
    <w:p w14:paraId="347E6DFD" w14:textId="77777777" w:rsidR="0060797A" w:rsidRDefault="00AA24E9" w:rsidP="00AA24E9">
      <w:pPr>
        <w:pStyle w:val="Paragraphedeliste"/>
        <w:numPr>
          <w:ilvl w:val="0"/>
          <w:numId w:val="14"/>
        </w:numPr>
        <w:spacing w:after="200" w:line="276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799B3AC" wp14:editId="1E8E9E8F">
            <wp:simplePos x="0" y="0"/>
            <wp:positionH relativeFrom="margin">
              <wp:posOffset>-5715</wp:posOffset>
            </wp:positionH>
            <wp:positionV relativeFrom="paragraph">
              <wp:posOffset>603250</wp:posOffset>
            </wp:positionV>
            <wp:extent cx="6119495" cy="4076700"/>
            <wp:effectExtent l="0" t="0" r="0" b="0"/>
            <wp:wrapSquare wrapText="bothSides"/>
            <wp:docPr id="6" name="Image 6" descr="https://www.hotelbambou.fr/media/cache/jadro_resize/rc/uJ74Fvi01530084384/jadroRoot/medias/chambres/bambou3-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hotelbambou.fr/media/cache/jadro_resize/rc/uJ74Fvi01530084384/jadroRoot/medias/chambres/bambou3-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7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0664">
        <w:t>Courant électrique 220 volts</w:t>
      </w:r>
    </w:p>
    <w:p w14:paraId="5B18056A" w14:textId="77777777" w:rsidR="0060797A" w:rsidRDefault="0060797A" w:rsidP="0060797A">
      <w:pPr>
        <w:pStyle w:val="Paragraphedeliste"/>
        <w:numPr>
          <w:ilvl w:val="0"/>
          <w:numId w:val="14"/>
        </w:numPr>
        <w:spacing w:after="200" w:line="276" w:lineRule="auto"/>
        <w:rPr>
          <w:noProof/>
        </w:rPr>
      </w:pPr>
      <w:r>
        <w:rPr>
          <w:noProof/>
        </w:rPr>
        <w:t>Machine à café et à thè (capsules)</w:t>
      </w:r>
    </w:p>
    <w:p w14:paraId="11C21534" w14:textId="43948CE6" w:rsidR="00AA24E9" w:rsidRPr="00C30664" w:rsidRDefault="0060797A" w:rsidP="0060797A">
      <w:pPr>
        <w:pStyle w:val="Paragraphedeliste"/>
        <w:numPr>
          <w:ilvl w:val="0"/>
          <w:numId w:val="14"/>
        </w:numPr>
        <w:spacing w:after="200" w:line="276" w:lineRule="auto"/>
      </w:pPr>
      <w:r>
        <w:rPr>
          <w:noProof/>
        </w:rPr>
        <w:t>fer et table à repasser</w:t>
      </w:r>
      <w:r w:rsidR="00AA24E9" w:rsidRPr="00BC1D92">
        <w:rPr>
          <w:noProof/>
        </w:rPr>
        <w:t xml:space="preserve"> </w:t>
      </w:r>
    </w:p>
    <w:p w14:paraId="5DB41B8B" w14:textId="77777777" w:rsidR="00AA24E9" w:rsidRDefault="00AA24E9" w:rsidP="00AA24E9">
      <w:pPr>
        <w:pStyle w:val="Titre1"/>
        <w:spacing w:before="0" w:after="0"/>
      </w:pPr>
    </w:p>
    <w:p w14:paraId="7740DF6C" w14:textId="77777777" w:rsidR="004014AC" w:rsidRDefault="004014AC">
      <w:pPr>
        <w:rPr>
          <w:rFonts w:asciiTheme="majorHAnsi" w:eastAsiaTheme="majorEastAsia" w:hAnsiTheme="majorHAnsi" w:cstheme="majorBidi"/>
          <w:color w:val="1F4E79" w:themeColor="accent1" w:themeShade="80"/>
          <w:sz w:val="36"/>
          <w:szCs w:val="36"/>
        </w:rPr>
      </w:pPr>
      <w:r>
        <w:br w:type="page"/>
      </w:r>
    </w:p>
    <w:p w14:paraId="6191916A" w14:textId="6456F6A4" w:rsidR="00AA24E9" w:rsidRPr="00C30664" w:rsidRDefault="00AA24E9" w:rsidP="00AA24E9">
      <w:pPr>
        <w:pStyle w:val="Titre1"/>
        <w:spacing w:before="0" w:after="0"/>
      </w:pPr>
      <w:r w:rsidRPr="00C30664">
        <w:lastRenderedPageBreak/>
        <w:t>RESTAURATION</w:t>
      </w:r>
    </w:p>
    <w:p w14:paraId="28847B42" w14:textId="77777777" w:rsidR="00AA24E9" w:rsidRDefault="00AA24E9" w:rsidP="00AA24E9">
      <w:pPr>
        <w:pStyle w:val="Paragraphedeliste"/>
        <w:numPr>
          <w:ilvl w:val="0"/>
          <w:numId w:val="15"/>
        </w:numPr>
        <w:spacing w:after="200" w:line="276" w:lineRule="auto"/>
      </w:pPr>
      <w:r>
        <w:t>1 restaurant de spécialités créoles (400 couverts)</w:t>
      </w:r>
    </w:p>
    <w:p w14:paraId="7D794E17" w14:textId="39D4D324" w:rsidR="00AA24E9" w:rsidRDefault="00AA24E9" w:rsidP="00AA24E9">
      <w:pPr>
        <w:pStyle w:val="Paragraphedeliste"/>
        <w:numPr>
          <w:ilvl w:val="0"/>
          <w:numId w:val="15"/>
        </w:numPr>
        <w:spacing w:after="200" w:line="276" w:lineRule="auto"/>
      </w:pPr>
      <w:r>
        <w:t>1 snack</w:t>
      </w:r>
    </w:p>
    <w:p w14:paraId="31B5D49F" w14:textId="77777777" w:rsidR="00AA24E9" w:rsidRDefault="00AA24E9" w:rsidP="00AA24E9">
      <w:pPr>
        <w:pStyle w:val="Paragraphedeliste"/>
        <w:numPr>
          <w:ilvl w:val="0"/>
          <w:numId w:val="15"/>
        </w:numPr>
        <w:spacing w:after="200" w:line="276" w:lineRule="auto"/>
      </w:pPr>
      <w:r>
        <w:t>2 bars (intérieur &amp; extérieur)</w:t>
      </w:r>
    </w:p>
    <w:p w14:paraId="27AAB2CD" w14:textId="61EC41B2" w:rsidR="00AA24E9" w:rsidRDefault="00AA24E9" w:rsidP="00AA24E9">
      <w:pPr>
        <w:spacing w:after="0" w:line="276" w:lineRule="auto"/>
        <w:ind w:left="360"/>
      </w:pPr>
      <w:r w:rsidRPr="00C30664">
        <w:t>Petit déjeuner sous forme de buffet (fruits, jus, œufs ou charcuterie, corn flakes, confitures, pain, viennoiseries</w:t>
      </w:r>
      <w:r w:rsidR="000D37B6">
        <w:t>…</w:t>
      </w:r>
      <w:r w:rsidRPr="00C30664">
        <w:t>)</w:t>
      </w:r>
    </w:p>
    <w:p w14:paraId="3FA131BD" w14:textId="4CCCDE60" w:rsidR="00C113A9" w:rsidRDefault="00C113A9" w:rsidP="00AA24E9">
      <w:pPr>
        <w:spacing w:after="0" w:line="276" w:lineRule="auto"/>
        <w:ind w:left="360"/>
      </w:pPr>
      <w:r>
        <w:t>Le dîner inclus dans la ½ pension est servi sous forme de buffet et le déjeuner (en supplément) est à la carte.</w:t>
      </w:r>
    </w:p>
    <w:p w14:paraId="5A9A308C" w14:textId="331E25B0" w:rsidR="00AA24E9" w:rsidRPr="00C30664" w:rsidRDefault="00C113A9" w:rsidP="00AA24E9">
      <w:pPr>
        <w:spacing w:after="0" w:line="276" w:lineRule="auto"/>
        <w:ind w:left="360"/>
      </w:pPr>
      <w:r>
        <w:t>Le tout</w:t>
      </w:r>
      <w:r w:rsidR="00AA24E9" w:rsidRPr="00C30664">
        <w:t xml:space="preserve"> dans une grande salle fleurie et décorée aux couleurs</w:t>
      </w:r>
      <w:r w:rsidR="00AA24E9">
        <w:t xml:space="preserve"> locales qui ouvre sur la plage</w:t>
      </w:r>
      <w:r>
        <w:t xml:space="preserve"> sans oublier la </w:t>
      </w:r>
      <w:r w:rsidR="00AA24E9" w:rsidRPr="00C30664">
        <w:t>piste de danse.</w:t>
      </w:r>
    </w:p>
    <w:p w14:paraId="45F606DA" w14:textId="77777777" w:rsidR="00AA24E9" w:rsidRDefault="00AA24E9" w:rsidP="00AA24E9">
      <w:pPr>
        <w:spacing w:after="0"/>
        <w:jc w:val="center"/>
        <w:rPr>
          <w:rStyle w:val="Accentuationintense"/>
        </w:rPr>
      </w:pPr>
    </w:p>
    <w:p w14:paraId="0A71B955" w14:textId="594EC55F" w:rsidR="00AA24E9" w:rsidRDefault="004014AC" w:rsidP="00AA24E9">
      <w:pPr>
        <w:spacing w:after="0"/>
        <w:jc w:val="center"/>
        <w:rPr>
          <w:rStyle w:val="Accentuationintense"/>
        </w:rPr>
      </w:pPr>
      <w:r w:rsidRPr="00C113A9">
        <w:rPr>
          <w:b/>
          <w:bCs/>
          <w:i/>
          <w:iCs/>
          <w:noProof/>
        </w:rPr>
        <w:drawing>
          <wp:anchor distT="0" distB="0" distL="114300" distR="114300" simplePos="0" relativeHeight="251662336" behindDoc="0" locked="0" layoutInCell="1" allowOverlap="1" wp14:anchorId="60659BF4" wp14:editId="0B916832">
            <wp:simplePos x="0" y="0"/>
            <wp:positionH relativeFrom="margin">
              <wp:posOffset>348202</wp:posOffset>
            </wp:positionH>
            <wp:positionV relativeFrom="paragraph">
              <wp:posOffset>320040</wp:posOffset>
            </wp:positionV>
            <wp:extent cx="6120000" cy="4078800"/>
            <wp:effectExtent l="0" t="0" r="0" b="0"/>
            <wp:wrapTopAndBottom/>
            <wp:docPr id="10" name="Image 10" descr="https://www.hotelbambou.fr/media/cache/jadro_resize/rc/3Fvy56hl1530084384/jadroRoot/medias/chambres/bambou3-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hotelbambou.fr/media/cache/jadro_resize/rc/3Fvy56hl1530084384/jadroRoot/medias/chambres/bambou3-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07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3A9" w:rsidRPr="00C113A9">
        <w:rPr>
          <w:b/>
          <w:bCs/>
          <w:i/>
          <w:iCs/>
          <w:noProof/>
        </w:rPr>
        <w:t>Une</w:t>
      </w:r>
      <w:r w:rsidR="00AA24E9" w:rsidRPr="00C113A9">
        <w:rPr>
          <w:rStyle w:val="Accentuationintense"/>
          <w:b w:val="0"/>
          <w:bCs w:val="0"/>
          <w:i w:val="0"/>
          <w:iCs w:val="0"/>
        </w:rPr>
        <w:t xml:space="preserve"> </w:t>
      </w:r>
      <w:r w:rsidR="00AA24E9" w:rsidRPr="009F0A15">
        <w:rPr>
          <w:rStyle w:val="Accentuationintense"/>
        </w:rPr>
        <w:t>boisson inclus</w:t>
      </w:r>
      <w:r w:rsidR="00C113A9">
        <w:rPr>
          <w:rStyle w:val="Accentuationintense"/>
        </w:rPr>
        <w:t>e</w:t>
      </w:r>
      <w:r w:rsidR="00AA24E9" w:rsidRPr="009F0A15">
        <w:rPr>
          <w:rStyle w:val="Accentuationintense"/>
        </w:rPr>
        <w:t xml:space="preserve"> lors du dîner : un punch ou un jus de fruit ou ¼ vin ou un café</w:t>
      </w:r>
    </w:p>
    <w:p w14:paraId="6A1982C1" w14:textId="670947DA" w:rsidR="00AA24E9" w:rsidRPr="009F0A15" w:rsidRDefault="00AA24E9" w:rsidP="004014AC">
      <w:pPr>
        <w:rPr>
          <w:rStyle w:val="Accentuationintense"/>
        </w:rPr>
      </w:pPr>
    </w:p>
    <w:p w14:paraId="2D27B3C5" w14:textId="77777777" w:rsidR="004014AC" w:rsidRDefault="004014AC">
      <w:pPr>
        <w:rPr>
          <w:rFonts w:asciiTheme="majorHAnsi" w:eastAsiaTheme="majorEastAsia" w:hAnsiTheme="majorHAnsi" w:cstheme="majorBidi"/>
          <w:color w:val="1F4E79" w:themeColor="accent1" w:themeShade="80"/>
          <w:sz w:val="36"/>
          <w:szCs w:val="36"/>
        </w:rPr>
      </w:pPr>
      <w:r>
        <w:br w:type="page"/>
      </w:r>
    </w:p>
    <w:p w14:paraId="506ECB93" w14:textId="0EC81704" w:rsidR="00AA24E9" w:rsidRPr="00FB5800" w:rsidRDefault="00AA24E9" w:rsidP="00AA24E9">
      <w:pPr>
        <w:pStyle w:val="Titre1"/>
        <w:spacing w:before="0" w:after="0"/>
      </w:pPr>
      <w:r w:rsidRPr="00FB5800">
        <w:lastRenderedPageBreak/>
        <w:t>A VOTRE DISPOSITION</w:t>
      </w:r>
    </w:p>
    <w:p w14:paraId="4584AC4E" w14:textId="77777777" w:rsidR="00AA24E9" w:rsidRPr="00FB5800" w:rsidRDefault="00AA24E9" w:rsidP="00AA24E9">
      <w:pPr>
        <w:pStyle w:val="Titre2"/>
      </w:pPr>
      <w:r w:rsidRPr="00FB5800">
        <w:t>Sports &amp; Loisirs :</w:t>
      </w:r>
    </w:p>
    <w:p w14:paraId="4358CD30" w14:textId="0BE4EDD2" w:rsidR="00C113A9" w:rsidRDefault="00AA24E9" w:rsidP="00AA24E9">
      <w:pPr>
        <w:pStyle w:val="Textebrut"/>
        <w:numPr>
          <w:ilvl w:val="0"/>
          <w:numId w:val="16"/>
        </w:numPr>
        <w:tabs>
          <w:tab w:val="left" w:pos="709"/>
        </w:tabs>
        <w:spacing w:after="0" w:line="240" w:lineRule="auto"/>
        <w:jc w:val="both"/>
        <w:rPr>
          <w:rFonts w:asciiTheme="minorHAnsi" w:hAnsiTheme="minorHAnsi"/>
        </w:rPr>
      </w:pPr>
      <w:r w:rsidRPr="002577C4">
        <w:rPr>
          <w:rFonts w:asciiTheme="minorHAnsi" w:hAnsiTheme="minorHAnsi"/>
          <w:b/>
          <w:color w:val="333399"/>
        </w:rPr>
        <w:t>1 Belle</w:t>
      </w:r>
      <w:r w:rsidRPr="002577C4">
        <w:rPr>
          <w:rFonts w:asciiTheme="minorHAnsi" w:hAnsiTheme="minorHAnsi" w:cs="Arial"/>
          <w:color w:val="333399"/>
        </w:rPr>
        <w:t xml:space="preserve"> </w:t>
      </w:r>
      <w:r w:rsidRPr="002577C4">
        <w:rPr>
          <w:rFonts w:asciiTheme="minorHAnsi" w:hAnsiTheme="minorHAnsi" w:cs="Arial"/>
          <w:b/>
          <w:color w:val="333399"/>
        </w:rPr>
        <w:t>piscine</w:t>
      </w:r>
      <w:r w:rsidR="00C113A9">
        <w:rPr>
          <w:rFonts w:asciiTheme="minorHAnsi" w:hAnsiTheme="minorHAnsi" w:cs="Arial"/>
          <w:b/>
          <w:color w:val="333399"/>
        </w:rPr>
        <w:t xml:space="preserve"> </w:t>
      </w:r>
      <w:r w:rsidR="00C113A9" w:rsidRPr="00C113A9">
        <w:rPr>
          <w:rFonts w:asciiTheme="minorHAnsi" w:hAnsiTheme="minorHAnsi"/>
        </w:rPr>
        <w:t>(+</w:t>
      </w:r>
      <w:r w:rsidR="00C113A9">
        <w:rPr>
          <w:rFonts w:asciiTheme="minorHAnsi" w:hAnsiTheme="minorHAnsi"/>
        </w:rPr>
        <w:t xml:space="preserve"> </w:t>
      </w:r>
      <w:r w:rsidR="00C113A9" w:rsidRPr="002577C4">
        <w:rPr>
          <w:rFonts w:asciiTheme="minorHAnsi" w:hAnsiTheme="minorHAnsi"/>
        </w:rPr>
        <w:t>chaises longues sur la plage à disposition</w:t>
      </w:r>
      <w:r w:rsidR="00C113A9">
        <w:rPr>
          <w:rFonts w:asciiTheme="minorHAnsi" w:hAnsiTheme="minorHAnsi"/>
        </w:rPr>
        <w:t>)</w:t>
      </w:r>
    </w:p>
    <w:p w14:paraId="0DD30761" w14:textId="58CE9A82" w:rsidR="00AA24E9" w:rsidRDefault="00AA24E9" w:rsidP="00AA24E9">
      <w:pPr>
        <w:pStyle w:val="Textebrut"/>
        <w:numPr>
          <w:ilvl w:val="0"/>
          <w:numId w:val="16"/>
        </w:numPr>
        <w:tabs>
          <w:tab w:val="left" w:pos="709"/>
        </w:tabs>
        <w:spacing w:after="0" w:line="240" w:lineRule="auto"/>
        <w:jc w:val="both"/>
        <w:rPr>
          <w:rFonts w:asciiTheme="minorHAnsi" w:hAnsiTheme="minorHAnsi"/>
        </w:rPr>
      </w:pPr>
      <w:r w:rsidRPr="002577C4">
        <w:rPr>
          <w:rFonts w:asciiTheme="minorHAnsi" w:hAnsiTheme="minorHAnsi"/>
          <w:b/>
          <w:color w:val="333399"/>
        </w:rPr>
        <w:t>1 piscine à débordement</w:t>
      </w:r>
      <w:r w:rsidRPr="002577C4">
        <w:rPr>
          <w:rFonts w:asciiTheme="minorHAnsi" w:hAnsiTheme="minorHAnsi"/>
          <w:color w:val="333399"/>
        </w:rPr>
        <w:t xml:space="preserve"> </w:t>
      </w:r>
      <w:r w:rsidRPr="002577C4">
        <w:rPr>
          <w:rFonts w:asciiTheme="minorHAnsi" w:hAnsiTheme="minorHAnsi"/>
        </w:rPr>
        <w:t>(</w:t>
      </w:r>
      <w:r w:rsidR="00C113A9">
        <w:rPr>
          <w:rFonts w:asciiTheme="minorHAnsi" w:hAnsiTheme="minorHAnsi"/>
        </w:rPr>
        <w:t>réservée pour les chambres supérieures et mini suites</w:t>
      </w:r>
      <w:r>
        <w:rPr>
          <w:rFonts w:asciiTheme="minorHAnsi" w:hAnsiTheme="minorHAnsi"/>
        </w:rPr>
        <w:t>)</w:t>
      </w:r>
    </w:p>
    <w:p w14:paraId="5D0D3D74" w14:textId="6450FB9A" w:rsidR="00AA24E9" w:rsidRPr="002577C4" w:rsidRDefault="00C113A9" w:rsidP="00AA24E9">
      <w:pPr>
        <w:pStyle w:val="Textebrut"/>
        <w:numPr>
          <w:ilvl w:val="0"/>
          <w:numId w:val="16"/>
        </w:numPr>
        <w:tabs>
          <w:tab w:val="left" w:pos="709"/>
        </w:tabs>
        <w:spacing w:after="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color w:val="333399"/>
        </w:rPr>
        <w:t>Diverses animations quotidiennes</w:t>
      </w:r>
    </w:p>
    <w:p w14:paraId="3682510F" w14:textId="4B44EE2E" w:rsidR="00AA24E9" w:rsidRPr="00FB5800" w:rsidRDefault="00C113A9" w:rsidP="00AA24E9">
      <w:pPr>
        <w:pStyle w:val="Textebrut"/>
        <w:numPr>
          <w:ilvl w:val="0"/>
          <w:numId w:val="16"/>
        </w:numPr>
        <w:tabs>
          <w:tab w:val="left" w:pos="709"/>
        </w:tabs>
        <w:spacing w:after="0" w:line="240" w:lineRule="auto"/>
        <w:jc w:val="both"/>
        <w:rPr>
          <w:rFonts w:asciiTheme="minorHAnsi" w:hAnsiTheme="minorHAnsi"/>
          <w:b/>
          <w:color w:val="333399"/>
        </w:rPr>
      </w:pPr>
      <w:r>
        <w:rPr>
          <w:rFonts w:asciiTheme="minorHAnsi" w:hAnsiTheme="minorHAnsi"/>
          <w:b/>
          <w:color w:val="333399"/>
        </w:rPr>
        <w:t>Nombreuses a</w:t>
      </w:r>
      <w:r w:rsidR="00AA24E9" w:rsidRPr="00FB5800">
        <w:rPr>
          <w:rFonts w:asciiTheme="minorHAnsi" w:hAnsiTheme="minorHAnsi"/>
          <w:b/>
          <w:color w:val="333399"/>
        </w:rPr>
        <w:t>ctivités</w:t>
      </w:r>
      <w:r>
        <w:rPr>
          <w:rFonts w:asciiTheme="minorHAnsi" w:hAnsiTheme="minorHAnsi"/>
          <w:b/>
          <w:color w:val="333399"/>
        </w:rPr>
        <w:t xml:space="preserve"> terrestres et nautiques</w:t>
      </w:r>
      <w:r w:rsidR="00AA24E9" w:rsidRPr="00FB5800">
        <w:rPr>
          <w:rFonts w:asciiTheme="minorHAnsi" w:hAnsiTheme="minorHAnsi"/>
          <w:b/>
          <w:color w:val="333399"/>
        </w:rPr>
        <w:t xml:space="preserve"> </w:t>
      </w:r>
      <w:r w:rsidRPr="004A59D7">
        <w:rPr>
          <w:rFonts w:asciiTheme="minorHAnsi" w:hAnsiTheme="minorHAnsi"/>
        </w:rPr>
        <w:t>(</w:t>
      </w:r>
      <w:r w:rsidRPr="00C113A9">
        <w:rPr>
          <w:rFonts w:asciiTheme="minorHAnsi" w:hAnsiTheme="minorHAnsi"/>
        </w:rPr>
        <w:t>Initiation gratuite à la plongée en piscine</w:t>
      </w:r>
      <w:r w:rsidR="004A59D7">
        <w:rPr>
          <w:rFonts w:asciiTheme="minorHAnsi" w:hAnsiTheme="minorHAnsi"/>
        </w:rPr>
        <w:t>)</w:t>
      </w:r>
    </w:p>
    <w:p w14:paraId="1E43383D" w14:textId="77777777" w:rsidR="00AA24E9" w:rsidRPr="00FB5800" w:rsidRDefault="00AA24E9" w:rsidP="00AA24E9">
      <w:pPr>
        <w:pStyle w:val="Textebrut"/>
        <w:numPr>
          <w:ilvl w:val="0"/>
          <w:numId w:val="16"/>
        </w:numPr>
        <w:tabs>
          <w:tab w:val="left" w:pos="709"/>
        </w:tabs>
        <w:spacing w:after="0" w:line="240" w:lineRule="auto"/>
        <w:jc w:val="both"/>
        <w:rPr>
          <w:rFonts w:asciiTheme="minorHAnsi" w:hAnsiTheme="minorHAnsi"/>
          <w:b/>
          <w:color w:val="333399"/>
        </w:rPr>
      </w:pPr>
      <w:r w:rsidRPr="00FB5800">
        <w:rPr>
          <w:rFonts w:asciiTheme="minorHAnsi" w:hAnsiTheme="minorHAnsi"/>
          <w:b/>
          <w:color w:val="333399"/>
        </w:rPr>
        <w:t>A</w:t>
      </w:r>
      <w:r>
        <w:rPr>
          <w:rFonts w:asciiTheme="minorHAnsi" w:hAnsiTheme="minorHAnsi"/>
          <w:b/>
          <w:color w:val="333399"/>
        </w:rPr>
        <w:t xml:space="preserve">ctivités à proximité </w:t>
      </w:r>
      <w:r w:rsidRPr="00FB5800">
        <w:rPr>
          <w:rFonts w:asciiTheme="minorHAnsi" w:hAnsiTheme="minorHAnsi"/>
          <w:b/>
          <w:color w:val="333399"/>
        </w:rPr>
        <w:t xml:space="preserve">: </w:t>
      </w:r>
    </w:p>
    <w:p w14:paraId="13D13E66" w14:textId="77777777" w:rsidR="00AA24E9" w:rsidRPr="00FB5800" w:rsidRDefault="00AA24E9" w:rsidP="00AA24E9">
      <w:pPr>
        <w:pStyle w:val="Paragraphedeliste"/>
        <w:numPr>
          <w:ilvl w:val="1"/>
          <w:numId w:val="16"/>
        </w:numPr>
        <w:spacing w:after="200" w:line="276" w:lineRule="auto"/>
      </w:pPr>
      <w:r>
        <w:t xml:space="preserve">Plongée sous-marine, voiliers et bateaux à moteur, Equitation, Golf </w:t>
      </w:r>
      <w:r w:rsidRPr="00FB5800">
        <w:t xml:space="preserve">18 trous, </w:t>
      </w:r>
      <w:r>
        <w:t>Tennis,</w:t>
      </w:r>
      <w:r w:rsidRPr="008D2863">
        <w:t xml:space="preserve"> </w:t>
      </w:r>
      <w:r>
        <w:t>Casino,</w:t>
      </w:r>
    </w:p>
    <w:p w14:paraId="5D539868" w14:textId="77777777" w:rsidR="00AA24E9" w:rsidRPr="00FB5800" w:rsidRDefault="00AA24E9" w:rsidP="00AA24E9">
      <w:pPr>
        <w:pStyle w:val="Titre2"/>
      </w:pPr>
      <w:r w:rsidRPr="00FB5800">
        <w:t>Services :</w:t>
      </w:r>
    </w:p>
    <w:p w14:paraId="43FB2EAA" w14:textId="77777777" w:rsidR="00C33DF5" w:rsidRDefault="00AA24E9" w:rsidP="00AA24E9">
      <w:pPr>
        <w:pStyle w:val="Paragraphedeliste"/>
        <w:numPr>
          <w:ilvl w:val="0"/>
          <w:numId w:val="17"/>
        </w:numPr>
        <w:spacing w:after="200" w:line="276" w:lineRule="auto"/>
      </w:pPr>
      <w:r>
        <w:t>WIFI gratuit et borne internet à la réception</w:t>
      </w:r>
    </w:p>
    <w:p w14:paraId="3175DFA0" w14:textId="77777777" w:rsidR="00C33DF5" w:rsidRDefault="00C33DF5" w:rsidP="00AA24E9">
      <w:pPr>
        <w:pStyle w:val="Paragraphedeliste"/>
        <w:numPr>
          <w:ilvl w:val="0"/>
          <w:numId w:val="17"/>
        </w:numPr>
        <w:spacing w:after="200" w:line="276" w:lineRule="auto"/>
      </w:pPr>
      <w:r>
        <w:t>S</w:t>
      </w:r>
      <w:r w:rsidR="00AA24E9">
        <w:t xml:space="preserve">ervice de réveil </w:t>
      </w:r>
    </w:p>
    <w:p w14:paraId="79AC7C4D" w14:textId="7B47EFF5" w:rsidR="00C33DF5" w:rsidRDefault="00C33DF5" w:rsidP="00AA24E9">
      <w:pPr>
        <w:pStyle w:val="Paragraphedeliste"/>
        <w:numPr>
          <w:ilvl w:val="0"/>
          <w:numId w:val="17"/>
        </w:numPr>
        <w:spacing w:after="200" w:line="276" w:lineRule="auto"/>
      </w:pPr>
      <w:r>
        <w:t>E</w:t>
      </w:r>
      <w:r w:rsidR="00AA24E9">
        <w:t>nvoi de courrier, fax</w:t>
      </w:r>
    </w:p>
    <w:p w14:paraId="6149F0D9" w14:textId="77777777" w:rsidR="00C33DF5" w:rsidRDefault="00C33DF5" w:rsidP="00AA24E9">
      <w:pPr>
        <w:pStyle w:val="Paragraphedeliste"/>
        <w:numPr>
          <w:ilvl w:val="0"/>
          <w:numId w:val="17"/>
        </w:numPr>
        <w:spacing w:after="200" w:line="276" w:lineRule="auto"/>
      </w:pPr>
      <w:r>
        <w:t>P</w:t>
      </w:r>
      <w:r w:rsidR="00AA24E9" w:rsidRPr="00FB5800">
        <w:t>rêts d</w:t>
      </w:r>
      <w:r w:rsidR="00AA24E9">
        <w:t>e draps de bain</w:t>
      </w:r>
      <w:r w:rsidR="00AA24E9" w:rsidRPr="00FB5800">
        <w:t>, lave</w:t>
      </w:r>
      <w:r w:rsidR="00AA24E9">
        <w:t>-linge et sèche-</w:t>
      </w:r>
      <w:r w:rsidR="00AA24E9" w:rsidRPr="00FB5800">
        <w:t>linge (payant)</w:t>
      </w:r>
    </w:p>
    <w:p w14:paraId="4B9A66A3" w14:textId="77777777" w:rsidR="00C33DF5" w:rsidRDefault="00C33DF5" w:rsidP="00AA24E9">
      <w:pPr>
        <w:pStyle w:val="Paragraphedeliste"/>
        <w:numPr>
          <w:ilvl w:val="0"/>
          <w:numId w:val="17"/>
        </w:numPr>
        <w:spacing w:after="200" w:line="276" w:lineRule="auto"/>
      </w:pPr>
      <w:r>
        <w:t>D</w:t>
      </w:r>
      <w:r w:rsidR="00AA24E9">
        <w:t>istributeur de boissons et friandises (payant)</w:t>
      </w:r>
    </w:p>
    <w:p w14:paraId="0117D40A" w14:textId="77777777" w:rsidR="00C33DF5" w:rsidRDefault="00C33DF5" w:rsidP="00AA24E9">
      <w:pPr>
        <w:pStyle w:val="Paragraphedeliste"/>
        <w:numPr>
          <w:ilvl w:val="0"/>
          <w:numId w:val="17"/>
        </w:numPr>
        <w:spacing w:after="200" w:line="276" w:lineRule="auto"/>
      </w:pPr>
      <w:r>
        <w:t>D</w:t>
      </w:r>
      <w:r w:rsidR="00AA24E9">
        <w:t>ouches de transit et bagagerie</w:t>
      </w:r>
    </w:p>
    <w:p w14:paraId="178D39BB" w14:textId="281F4033" w:rsidR="00AA24E9" w:rsidRDefault="00C33DF5" w:rsidP="00AA24E9">
      <w:pPr>
        <w:pStyle w:val="Paragraphedeliste"/>
        <w:numPr>
          <w:ilvl w:val="0"/>
          <w:numId w:val="17"/>
        </w:numPr>
        <w:spacing w:after="200" w:line="276" w:lineRule="auto"/>
      </w:pPr>
      <w:r>
        <w:t>P</w:t>
      </w:r>
      <w:r w:rsidR="00AA24E9">
        <w:t>arkings gratuits</w:t>
      </w:r>
    </w:p>
    <w:p w14:paraId="1FEC838B" w14:textId="77777777" w:rsidR="00AA24E9" w:rsidRDefault="00AA24E9" w:rsidP="00AA24E9">
      <w:pPr>
        <w:pStyle w:val="Paragraphedeliste"/>
        <w:numPr>
          <w:ilvl w:val="0"/>
          <w:numId w:val="17"/>
        </w:numPr>
        <w:spacing w:after="200" w:line="276" w:lineRule="auto"/>
      </w:pPr>
      <w:r w:rsidRPr="00FB5800">
        <w:t xml:space="preserve">Salle </w:t>
      </w:r>
      <w:r>
        <w:t>de réunion d’une capacité de 80 places (vidéoprojecteur et sonorisation HD)</w:t>
      </w:r>
    </w:p>
    <w:p w14:paraId="3D2DC8A4" w14:textId="4387D2C4" w:rsidR="00980473" w:rsidRDefault="00980473" w:rsidP="00980473">
      <w:pPr>
        <w:pStyle w:val="Titre2"/>
      </w:pPr>
      <w:r w:rsidRPr="00FB5800">
        <w:t>Services</w:t>
      </w:r>
      <w:r>
        <w:t xml:space="preserve"> à proximités</w:t>
      </w:r>
      <w:r w:rsidRPr="00FB5800">
        <w:t xml:space="preserve"> :</w:t>
      </w:r>
    </w:p>
    <w:p w14:paraId="37B70C99" w14:textId="4D1D8FCA" w:rsidR="00980473" w:rsidRDefault="00980473" w:rsidP="00980473">
      <w:pPr>
        <w:pStyle w:val="Paragraphedeliste"/>
        <w:numPr>
          <w:ilvl w:val="0"/>
          <w:numId w:val="17"/>
        </w:numPr>
        <w:spacing w:after="200" w:line="276" w:lineRule="auto"/>
      </w:pPr>
      <w:r w:rsidRPr="00FB5800">
        <w:t>Navette maritime qui relie l’Anse Mitan à Fort d</w:t>
      </w:r>
      <w:r>
        <w:t xml:space="preserve">e France toutes les 30 minutes (environ </w:t>
      </w:r>
      <w:r w:rsidR="00C33DF5">
        <w:t>7</w:t>
      </w:r>
      <w:r>
        <w:t xml:space="preserve"> € l’aller/</w:t>
      </w:r>
      <w:r w:rsidRPr="00FB5800">
        <w:t>retour).</w:t>
      </w:r>
    </w:p>
    <w:p w14:paraId="4F7F1F59" w14:textId="50A255B8" w:rsidR="00AA24E9" w:rsidRDefault="00980473" w:rsidP="008E2381">
      <w:pPr>
        <w:pStyle w:val="Paragraphedeliste"/>
        <w:numPr>
          <w:ilvl w:val="0"/>
          <w:numId w:val="17"/>
        </w:numPr>
        <w:spacing w:after="0" w:line="240" w:lineRule="auto"/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2D37B080" wp14:editId="4878A449">
            <wp:simplePos x="0" y="0"/>
            <wp:positionH relativeFrom="margin">
              <wp:posOffset>830580</wp:posOffset>
            </wp:positionH>
            <wp:positionV relativeFrom="paragraph">
              <wp:posOffset>478155</wp:posOffset>
            </wp:positionV>
            <wp:extent cx="5172710" cy="3590925"/>
            <wp:effectExtent l="0" t="0" r="8890" b="9525"/>
            <wp:wrapTopAndBottom/>
            <wp:docPr id="4" name="Picture 1" descr="IMG_0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6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359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Boutique de souvenirs</w:t>
      </w:r>
      <w:r w:rsidR="00AA24E9">
        <w:br w:type="page"/>
      </w:r>
    </w:p>
    <w:p w14:paraId="5AE2677B" w14:textId="77777777" w:rsidR="00AA24E9" w:rsidRDefault="00AA24E9" w:rsidP="00AA24E9">
      <w:pPr>
        <w:pStyle w:val="Titre1"/>
        <w:spacing w:before="0" w:after="0"/>
        <w:jc w:val="center"/>
      </w:pPr>
    </w:p>
    <w:p w14:paraId="7793EF79" w14:textId="77777777" w:rsidR="00AA24E9" w:rsidRPr="00E97211" w:rsidRDefault="00AA24E9" w:rsidP="00AA24E9">
      <w:pPr>
        <w:pStyle w:val="Sous-titre"/>
        <w:jc w:val="center"/>
      </w:pPr>
      <w:r w:rsidRPr="00E97211">
        <w:t xml:space="preserve">PRIX </w:t>
      </w:r>
      <w:r>
        <w:t xml:space="preserve">NETS </w:t>
      </w:r>
      <w:r w:rsidRPr="00E97211">
        <w:t>FORFAITAIRE</w:t>
      </w:r>
      <w:r>
        <w:t>S</w:t>
      </w:r>
      <w:r w:rsidRPr="00E97211">
        <w:t xml:space="preserve"> PAR PERSONNE</w:t>
      </w:r>
      <w:r>
        <w:br/>
      </w:r>
      <w:r w:rsidRPr="00E97211">
        <w:t>BASE DE REALISATION 20 PERSONNES</w:t>
      </w:r>
    </w:p>
    <w:tbl>
      <w:tblPr>
        <w:tblStyle w:val="Grillecouleur-Accent1"/>
        <w:tblW w:w="0" w:type="auto"/>
        <w:jc w:val="center"/>
        <w:tblLayout w:type="fixed"/>
        <w:tblLook w:val="0400" w:firstRow="0" w:lastRow="0" w:firstColumn="0" w:lastColumn="0" w:noHBand="0" w:noVBand="1"/>
      </w:tblPr>
      <w:tblGrid>
        <w:gridCol w:w="4574"/>
        <w:gridCol w:w="3099"/>
        <w:gridCol w:w="3099"/>
      </w:tblGrid>
      <w:tr w:rsidR="00641ED9" w:rsidRPr="003428DC" w14:paraId="05DCB8D7" w14:textId="6CE251F1" w:rsidTr="00641E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tcW w:w="4574" w:type="dxa"/>
          </w:tcPr>
          <w:p w14:paraId="0717F255" w14:textId="2DA43A87" w:rsidR="00641ED9" w:rsidRDefault="00641ED9" w:rsidP="000454BA">
            <w:pPr>
              <w:jc w:val="center"/>
              <w:rPr>
                <w:b/>
                <w:bCs/>
                <w:sz w:val="24"/>
              </w:rPr>
            </w:pPr>
            <w:proofErr w:type="spellStart"/>
            <w:r>
              <w:rPr>
                <w:b/>
                <w:bCs/>
                <w:sz w:val="24"/>
              </w:rPr>
              <w:t>Périodes</w:t>
            </w:r>
            <w:proofErr w:type="spellEnd"/>
          </w:p>
        </w:tc>
        <w:tc>
          <w:tcPr>
            <w:tcW w:w="3099" w:type="dxa"/>
          </w:tcPr>
          <w:p w14:paraId="3CB84FDD" w14:textId="67C47AA5" w:rsidR="00641ED9" w:rsidRDefault="00641ED9" w:rsidP="000454BA">
            <w:pPr>
              <w:jc w:val="center"/>
              <w:rPr>
                <w:b/>
                <w:bCs/>
                <w:color w:val="FF0000"/>
                <w:sz w:val="24"/>
              </w:rPr>
            </w:pPr>
            <w:proofErr w:type="spellStart"/>
            <w:r>
              <w:rPr>
                <w:b/>
                <w:bCs/>
                <w:color w:val="FF0000"/>
                <w:sz w:val="24"/>
              </w:rPr>
              <w:t>Tarifs</w:t>
            </w:r>
            <w:proofErr w:type="spellEnd"/>
            <w:r>
              <w:rPr>
                <w:b/>
                <w:bCs/>
                <w:color w:val="FF0000"/>
                <w:sz w:val="24"/>
              </w:rPr>
              <w:t xml:space="preserve"> net ½ double</w:t>
            </w:r>
          </w:p>
        </w:tc>
        <w:tc>
          <w:tcPr>
            <w:tcW w:w="3099" w:type="dxa"/>
          </w:tcPr>
          <w:p w14:paraId="416E77A6" w14:textId="321967ED" w:rsidR="00641ED9" w:rsidRDefault="00641ED9" w:rsidP="000454BA">
            <w:pPr>
              <w:jc w:val="center"/>
              <w:rPr>
                <w:b/>
                <w:bCs/>
                <w:color w:val="FF0000"/>
                <w:sz w:val="24"/>
              </w:rPr>
            </w:pPr>
            <w:proofErr w:type="spellStart"/>
            <w:r>
              <w:rPr>
                <w:b/>
                <w:bCs/>
                <w:color w:val="FF0000"/>
                <w:sz w:val="24"/>
              </w:rPr>
              <w:t>Supplément</w:t>
            </w:r>
            <w:proofErr w:type="spellEnd"/>
            <w:r>
              <w:rPr>
                <w:b/>
                <w:bCs/>
                <w:color w:val="FF0000"/>
                <w:sz w:val="24"/>
              </w:rPr>
              <w:t xml:space="preserve"> Single</w:t>
            </w:r>
          </w:p>
        </w:tc>
      </w:tr>
      <w:tr w:rsidR="00641ED9" w:rsidRPr="003428DC" w14:paraId="17EE828A" w14:textId="45F0E0C3" w:rsidTr="00641ED9">
        <w:trPr>
          <w:trHeight w:val="330"/>
          <w:jc w:val="center"/>
        </w:trPr>
        <w:tc>
          <w:tcPr>
            <w:tcW w:w="4574" w:type="dxa"/>
          </w:tcPr>
          <w:p w14:paraId="39902692" w14:textId="156DE80F" w:rsidR="00641ED9" w:rsidRDefault="00641ED9" w:rsidP="00FB472A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  <w:lang w:val="fr-FR"/>
              </w:rPr>
              <w:t>DU 02/11/2021 AU 20/12/2021</w:t>
            </w:r>
          </w:p>
        </w:tc>
        <w:tc>
          <w:tcPr>
            <w:tcW w:w="3099" w:type="dxa"/>
          </w:tcPr>
          <w:p w14:paraId="6A24917E" w14:textId="102D1B00" w:rsidR="00641ED9" w:rsidRDefault="00641ED9" w:rsidP="00FB472A">
            <w:pPr>
              <w:jc w:val="center"/>
              <w:rPr>
                <w:b/>
                <w:bCs/>
                <w:color w:val="FF0000"/>
                <w:sz w:val="24"/>
              </w:rPr>
            </w:pPr>
            <w:r>
              <w:rPr>
                <w:b/>
                <w:bCs/>
                <w:color w:val="FF0000"/>
                <w:sz w:val="24"/>
              </w:rPr>
              <w:t>6</w:t>
            </w:r>
            <w:r w:rsidR="00CB0416">
              <w:rPr>
                <w:b/>
                <w:bCs/>
                <w:color w:val="FF0000"/>
                <w:sz w:val="24"/>
              </w:rPr>
              <w:t>5</w:t>
            </w:r>
            <w:r>
              <w:rPr>
                <w:b/>
                <w:bCs/>
                <w:color w:val="FF0000"/>
                <w:sz w:val="24"/>
              </w:rPr>
              <w:t>0 €</w:t>
            </w:r>
          </w:p>
        </w:tc>
        <w:tc>
          <w:tcPr>
            <w:tcW w:w="3099" w:type="dxa"/>
          </w:tcPr>
          <w:p w14:paraId="44EB814A" w14:textId="20F263C8" w:rsidR="00641ED9" w:rsidRDefault="00641ED9" w:rsidP="00FB472A">
            <w:pPr>
              <w:jc w:val="center"/>
              <w:rPr>
                <w:b/>
                <w:bCs/>
                <w:color w:val="FF0000"/>
                <w:sz w:val="24"/>
              </w:rPr>
            </w:pPr>
            <w:r>
              <w:rPr>
                <w:b/>
                <w:bCs/>
                <w:color w:val="FF0000"/>
                <w:sz w:val="24"/>
              </w:rPr>
              <w:t>450 €</w:t>
            </w:r>
          </w:p>
        </w:tc>
      </w:tr>
      <w:tr w:rsidR="00641ED9" w:rsidRPr="003428DC" w14:paraId="232C1F56" w14:textId="19CBD5AB" w:rsidTr="00641E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tcW w:w="4574" w:type="dxa"/>
            <w:hideMark/>
          </w:tcPr>
          <w:p w14:paraId="0156FBD5" w14:textId="227C8FE4" w:rsidR="00641ED9" w:rsidRPr="009F0A15" w:rsidRDefault="00641ED9" w:rsidP="00FB472A">
            <w:pPr>
              <w:jc w:val="center"/>
              <w:rPr>
                <w:b/>
                <w:bCs/>
                <w:color w:val="FF0000"/>
                <w:sz w:val="24"/>
                <w:lang w:val="fr-FR"/>
              </w:rPr>
            </w:pPr>
            <w:r>
              <w:rPr>
                <w:b/>
                <w:bCs/>
                <w:sz w:val="24"/>
                <w:lang w:val="fr-FR"/>
              </w:rPr>
              <w:t>DU 01/01/2022 AU 07/01/2022</w:t>
            </w:r>
          </w:p>
        </w:tc>
        <w:tc>
          <w:tcPr>
            <w:tcW w:w="3099" w:type="dxa"/>
          </w:tcPr>
          <w:p w14:paraId="0107CC0F" w14:textId="014B8299" w:rsidR="00641ED9" w:rsidRDefault="00641ED9" w:rsidP="00FB472A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color w:val="FF0000"/>
                <w:sz w:val="24"/>
                <w:lang w:val="fr-FR"/>
              </w:rPr>
              <w:t>6</w:t>
            </w:r>
            <w:r w:rsidR="00541C97">
              <w:rPr>
                <w:b/>
                <w:bCs/>
                <w:color w:val="FF0000"/>
                <w:sz w:val="24"/>
                <w:lang w:val="fr-FR"/>
              </w:rPr>
              <w:t>6</w:t>
            </w:r>
            <w:r>
              <w:rPr>
                <w:b/>
                <w:bCs/>
                <w:color w:val="FF0000"/>
                <w:sz w:val="24"/>
                <w:lang w:val="fr-FR"/>
              </w:rPr>
              <w:t>0</w:t>
            </w:r>
            <w:r w:rsidRPr="009F0A15">
              <w:rPr>
                <w:b/>
                <w:bCs/>
                <w:color w:val="FF0000"/>
                <w:sz w:val="24"/>
                <w:lang w:val="fr-FR"/>
              </w:rPr>
              <w:t xml:space="preserve"> €</w:t>
            </w:r>
          </w:p>
        </w:tc>
        <w:tc>
          <w:tcPr>
            <w:tcW w:w="3099" w:type="dxa"/>
          </w:tcPr>
          <w:p w14:paraId="3BD0B62C" w14:textId="1E0A895A" w:rsidR="00641ED9" w:rsidRDefault="00641ED9" w:rsidP="00FB472A">
            <w:pPr>
              <w:jc w:val="center"/>
              <w:rPr>
                <w:b/>
                <w:bCs/>
                <w:color w:val="FF0000"/>
                <w:sz w:val="24"/>
              </w:rPr>
            </w:pPr>
            <w:r>
              <w:rPr>
                <w:b/>
                <w:bCs/>
                <w:color w:val="FF0000"/>
                <w:sz w:val="24"/>
              </w:rPr>
              <w:t>470 €</w:t>
            </w:r>
          </w:p>
        </w:tc>
      </w:tr>
      <w:tr w:rsidR="00641ED9" w:rsidRPr="003428DC" w14:paraId="491850AB" w14:textId="50E9808A" w:rsidTr="00641ED9">
        <w:trPr>
          <w:trHeight w:val="234"/>
          <w:jc w:val="center"/>
        </w:trPr>
        <w:tc>
          <w:tcPr>
            <w:tcW w:w="4574" w:type="dxa"/>
            <w:hideMark/>
          </w:tcPr>
          <w:p w14:paraId="6EBAFAF2" w14:textId="1D54526C" w:rsidR="00641ED9" w:rsidRPr="009F0A15" w:rsidRDefault="00641ED9" w:rsidP="00FB472A">
            <w:pPr>
              <w:jc w:val="center"/>
              <w:rPr>
                <w:b/>
                <w:bCs/>
                <w:color w:val="FF0000"/>
                <w:sz w:val="24"/>
                <w:lang w:val="fr-FR"/>
              </w:rPr>
            </w:pPr>
            <w:r>
              <w:rPr>
                <w:b/>
                <w:bCs/>
                <w:sz w:val="24"/>
                <w:lang w:val="fr-FR"/>
              </w:rPr>
              <w:t>DU 08/01/2022 AU 15/04/2022</w:t>
            </w:r>
          </w:p>
        </w:tc>
        <w:tc>
          <w:tcPr>
            <w:tcW w:w="3099" w:type="dxa"/>
          </w:tcPr>
          <w:p w14:paraId="1639F929" w14:textId="02911B78" w:rsidR="00641ED9" w:rsidRDefault="00641ED9" w:rsidP="00FB472A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color w:val="FF0000"/>
                <w:sz w:val="24"/>
                <w:lang w:val="fr-FR"/>
              </w:rPr>
              <w:t>7</w:t>
            </w:r>
            <w:r w:rsidR="00541C97">
              <w:rPr>
                <w:b/>
                <w:bCs/>
                <w:color w:val="FF0000"/>
                <w:sz w:val="24"/>
                <w:lang w:val="fr-FR"/>
              </w:rPr>
              <w:t>6</w:t>
            </w:r>
            <w:r>
              <w:rPr>
                <w:b/>
                <w:bCs/>
                <w:color w:val="FF0000"/>
                <w:sz w:val="24"/>
                <w:lang w:val="fr-FR"/>
              </w:rPr>
              <w:t>0</w:t>
            </w:r>
            <w:r w:rsidRPr="009F0A15">
              <w:rPr>
                <w:b/>
                <w:bCs/>
                <w:color w:val="FF0000"/>
                <w:sz w:val="24"/>
                <w:lang w:val="fr-FR"/>
              </w:rPr>
              <w:t xml:space="preserve"> €</w:t>
            </w:r>
          </w:p>
        </w:tc>
        <w:tc>
          <w:tcPr>
            <w:tcW w:w="3099" w:type="dxa"/>
          </w:tcPr>
          <w:p w14:paraId="28F4FDB5" w14:textId="607DB30E" w:rsidR="00641ED9" w:rsidRDefault="00641ED9" w:rsidP="00FB472A">
            <w:pPr>
              <w:jc w:val="center"/>
              <w:rPr>
                <w:b/>
                <w:bCs/>
                <w:color w:val="FF0000"/>
                <w:sz w:val="24"/>
              </w:rPr>
            </w:pPr>
            <w:r>
              <w:rPr>
                <w:b/>
                <w:bCs/>
                <w:color w:val="FF0000"/>
                <w:sz w:val="24"/>
              </w:rPr>
              <w:t>550 €</w:t>
            </w:r>
          </w:p>
        </w:tc>
      </w:tr>
      <w:tr w:rsidR="00641ED9" w:rsidRPr="003428DC" w14:paraId="0A83BF62" w14:textId="59B5DED8" w:rsidTr="00641E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  <w:jc w:val="center"/>
        </w:trPr>
        <w:tc>
          <w:tcPr>
            <w:tcW w:w="4574" w:type="dxa"/>
          </w:tcPr>
          <w:p w14:paraId="44DB817E" w14:textId="4C9FE85A" w:rsidR="00641ED9" w:rsidRPr="00C467B3" w:rsidRDefault="00641ED9" w:rsidP="00FB472A">
            <w:pPr>
              <w:jc w:val="center"/>
              <w:rPr>
                <w:b/>
                <w:bCs/>
                <w:color w:val="auto"/>
                <w:sz w:val="24"/>
              </w:rPr>
            </w:pPr>
            <w:r>
              <w:rPr>
                <w:b/>
                <w:bCs/>
                <w:sz w:val="24"/>
                <w:lang w:val="fr-FR"/>
              </w:rPr>
              <w:t>DU 16/04/2022 AU 31/05/2022</w:t>
            </w:r>
          </w:p>
        </w:tc>
        <w:tc>
          <w:tcPr>
            <w:tcW w:w="3099" w:type="dxa"/>
          </w:tcPr>
          <w:p w14:paraId="3403A2A7" w14:textId="4F764E68" w:rsidR="00641ED9" w:rsidRDefault="00641ED9" w:rsidP="00FB472A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color w:val="FF0000"/>
                <w:sz w:val="24"/>
                <w:lang w:val="fr-FR"/>
              </w:rPr>
              <w:t>6</w:t>
            </w:r>
            <w:r w:rsidR="00541C97">
              <w:rPr>
                <w:b/>
                <w:bCs/>
                <w:color w:val="FF0000"/>
                <w:sz w:val="24"/>
                <w:lang w:val="fr-FR"/>
              </w:rPr>
              <w:t>5</w:t>
            </w:r>
            <w:r>
              <w:rPr>
                <w:b/>
                <w:bCs/>
                <w:color w:val="FF0000"/>
                <w:sz w:val="24"/>
                <w:lang w:val="fr-FR"/>
              </w:rPr>
              <w:t>0</w:t>
            </w:r>
            <w:r w:rsidRPr="00C467B3">
              <w:rPr>
                <w:b/>
                <w:bCs/>
                <w:color w:val="FF0000"/>
                <w:sz w:val="24"/>
              </w:rPr>
              <w:t xml:space="preserve"> €</w:t>
            </w:r>
          </w:p>
        </w:tc>
        <w:tc>
          <w:tcPr>
            <w:tcW w:w="3099" w:type="dxa"/>
          </w:tcPr>
          <w:p w14:paraId="3132F95C" w14:textId="77DA68F8" w:rsidR="00641ED9" w:rsidRDefault="00641ED9" w:rsidP="00FB472A">
            <w:pPr>
              <w:jc w:val="center"/>
              <w:rPr>
                <w:b/>
                <w:bCs/>
                <w:color w:val="FF0000"/>
                <w:sz w:val="24"/>
              </w:rPr>
            </w:pPr>
            <w:r>
              <w:rPr>
                <w:b/>
                <w:bCs/>
                <w:color w:val="FF0000"/>
                <w:sz w:val="24"/>
              </w:rPr>
              <w:t>470 €</w:t>
            </w:r>
          </w:p>
        </w:tc>
      </w:tr>
      <w:tr w:rsidR="00641ED9" w:rsidRPr="003428DC" w14:paraId="1BFBCD79" w14:textId="0B94FFB0" w:rsidTr="00641ED9">
        <w:trPr>
          <w:trHeight w:val="331"/>
          <w:jc w:val="center"/>
        </w:trPr>
        <w:tc>
          <w:tcPr>
            <w:tcW w:w="4574" w:type="dxa"/>
            <w:shd w:val="clear" w:color="auto" w:fill="F7CAAC" w:themeFill="accent2" w:themeFillTint="66"/>
            <w:hideMark/>
          </w:tcPr>
          <w:p w14:paraId="7B51B67D" w14:textId="504DC743" w:rsidR="00641ED9" w:rsidRPr="00C467B3" w:rsidRDefault="00641ED9" w:rsidP="00FB472A">
            <w:pPr>
              <w:jc w:val="center"/>
              <w:rPr>
                <w:b/>
                <w:bCs/>
                <w:color w:val="auto"/>
                <w:sz w:val="24"/>
              </w:rPr>
            </w:pPr>
            <w:r>
              <w:rPr>
                <w:b/>
                <w:bCs/>
                <w:sz w:val="24"/>
                <w:lang w:val="fr-FR"/>
              </w:rPr>
              <w:t>DU 01/06/2022 AU 31/10/2022</w:t>
            </w:r>
          </w:p>
        </w:tc>
        <w:tc>
          <w:tcPr>
            <w:tcW w:w="3099" w:type="dxa"/>
            <w:shd w:val="clear" w:color="auto" w:fill="F7CAAC" w:themeFill="accent2" w:themeFillTint="66"/>
          </w:tcPr>
          <w:p w14:paraId="08D2D9D7" w14:textId="425189A1" w:rsidR="00641ED9" w:rsidRDefault="00541C97" w:rsidP="00FB472A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color w:val="FF0000"/>
                <w:sz w:val="24"/>
                <w:lang w:val="fr-FR"/>
              </w:rPr>
              <w:t>59</w:t>
            </w:r>
            <w:r w:rsidR="00641ED9">
              <w:rPr>
                <w:b/>
                <w:bCs/>
                <w:color w:val="FF0000"/>
                <w:sz w:val="24"/>
                <w:lang w:val="fr-FR"/>
              </w:rPr>
              <w:t>0</w:t>
            </w:r>
            <w:r w:rsidR="00641ED9" w:rsidRPr="00C467B3">
              <w:rPr>
                <w:b/>
                <w:bCs/>
                <w:color w:val="FF0000"/>
                <w:sz w:val="24"/>
              </w:rPr>
              <w:t xml:space="preserve"> €</w:t>
            </w:r>
          </w:p>
        </w:tc>
        <w:tc>
          <w:tcPr>
            <w:tcW w:w="3099" w:type="dxa"/>
            <w:shd w:val="clear" w:color="auto" w:fill="F7CAAC" w:themeFill="accent2" w:themeFillTint="66"/>
          </w:tcPr>
          <w:p w14:paraId="6E21BE6E" w14:textId="15A97F97" w:rsidR="00641ED9" w:rsidRDefault="00641ED9" w:rsidP="00FB472A">
            <w:pPr>
              <w:jc w:val="center"/>
              <w:rPr>
                <w:b/>
                <w:bCs/>
                <w:color w:val="FF0000"/>
                <w:sz w:val="24"/>
              </w:rPr>
            </w:pPr>
            <w:r>
              <w:rPr>
                <w:b/>
                <w:bCs/>
                <w:color w:val="FF0000"/>
                <w:sz w:val="24"/>
              </w:rPr>
              <w:t>450 €</w:t>
            </w:r>
          </w:p>
        </w:tc>
      </w:tr>
      <w:tr w:rsidR="00641ED9" w:rsidRPr="003428DC" w14:paraId="7EA14962" w14:textId="1F936458" w:rsidTr="00641E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  <w:jc w:val="center"/>
        </w:trPr>
        <w:tc>
          <w:tcPr>
            <w:tcW w:w="4574" w:type="dxa"/>
          </w:tcPr>
          <w:p w14:paraId="26064F8F" w14:textId="5699A957" w:rsidR="00641ED9" w:rsidRDefault="00641ED9" w:rsidP="00FB472A">
            <w:pPr>
              <w:jc w:val="center"/>
              <w:rPr>
                <w:b/>
                <w:bCs/>
                <w:sz w:val="24"/>
              </w:rPr>
            </w:pPr>
            <w:r w:rsidRPr="009F0A15">
              <w:rPr>
                <w:b/>
                <w:bCs/>
                <w:sz w:val="24"/>
                <w:lang w:val="fr-FR"/>
              </w:rPr>
              <w:t xml:space="preserve">DU </w:t>
            </w:r>
            <w:r>
              <w:rPr>
                <w:b/>
                <w:bCs/>
                <w:sz w:val="24"/>
                <w:lang w:val="fr-FR"/>
              </w:rPr>
              <w:t>01/11/2022 AU 14/12/2022</w:t>
            </w:r>
          </w:p>
        </w:tc>
        <w:tc>
          <w:tcPr>
            <w:tcW w:w="3099" w:type="dxa"/>
          </w:tcPr>
          <w:p w14:paraId="5B26E80E" w14:textId="1D4095D9" w:rsidR="00641ED9" w:rsidRDefault="00641ED9" w:rsidP="00FB472A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color w:val="FF0000"/>
                <w:sz w:val="24"/>
                <w:lang w:val="fr-FR"/>
              </w:rPr>
              <w:t>6</w:t>
            </w:r>
            <w:r w:rsidR="00541C97">
              <w:rPr>
                <w:b/>
                <w:bCs/>
                <w:color w:val="FF0000"/>
                <w:sz w:val="24"/>
                <w:lang w:val="fr-FR"/>
              </w:rPr>
              <w:t>5</w:t>
            </w:r>
            <w:r>
              <w:rPr>
                <w:b/>
                <w:bCs/>
                <w:color w:val="FF0000"/>
                <w:sz w:val="24"/>
                <w:lang w:val="fr-FR"/>
              </w:rPr>
              <w:t>0</w:t>
            </w:r>
            <w:r w:rsidRPr="00C467B3">
              <w:rPr>
                <w:b/>
                <w:bCs/>
                <w:color w:val="FF0000"/>
                <w:sz w:val="24"/>
              </w:rPr>
              <w:t xml:space="preserve"> €</w:t>
            </w:r>
          </w:p>
        </w:tc>
        <w:tc>
          <w:tcPr>
            <w:tcW w:w="3099" w:type="dxa"/>
          </w:tcPr>
          <w:p w14:paraId="747D4A79" w14:textId="10F9EE67" w:rsidR="00641ED9" w:rsidRDefault="00641ED9" w:rsidP="00FB472A">
            <w:pPr>
              <w:jc w:val="center"/>
              <w:rPr>
                <w:b/>
                <w:bCs/>
                <w:color w:val="FF0000"/>
                <w:sz w:val="24"/>
              </w:rPr>
            </w:pPr>
            <w:r>
              <w:rPr>
                <w:b/>
                <w:bCs/>
                <w:color w:val="FF0000"/>
                <w:sz w:val="24"/>
              </w:rPr>
              <w:t>470 €</w:t>
            </w:r>
          </w:p>
        </w:tc>
      </w:tr>
    </w:tbl>
    <w:p w14:paraId="0C892ED0" w14:textId="31AA9C46" w:rsidR="00AA24E9" w:rsidRPr="00875265" w:rsidRDefault="00AA24E9" w:rsidP="00AA24E9">
      <w:pPr>
        <w:jc w:val="center"/>
        <w:rPr>
          <w:rStyle w:val="Rfrenceintense"/>
          <w:color w:val="FF0000"/>
        </w:rPr>
      </w:pPr>
      <w:r>
        <w:rPr>
          <w:b/>
        </w:rPr>
        <w:br/>
      </w:r>
      <w:r w:rsidR="00875265" w:rsidRPr="00875265">
        <w:rPr>
          <w:rStyle w:val="Rfrenceintense"/>
          <w:color w:val="FF0000"/>
        </w:rPr>
        <w:t>De 0 à -16 ans, réservation uniquement rn chambre standard</w:t>
      </w:r>
    </w:p>
    <w:p w14:paraId="05D59EEF" w14:textId="77777777" w:rsidR="00AA24E9" w:rsidRPr="002F725B" w:rsidRDefault="00AA24E9" w:rsidP="00AA24E9">
      <w:pPr>
        <w:pStyle w:val="Titre2"/>
      </w:pPr>
      <w:r w:rsidRPr="00D17060">
        <w:t>NOTRE PRIX COMPREND :</w:t>
      </w:r>
    </w:p>
    <w:p w14:paraId="6F3EE13B" w14:textId="77777777" w:rsidR="00AA24E9" w:rsidRPr="00F2379A" w:rsidRDefault="00AA24E9" w:rsidP="00AA24E9">
      <w:pPr>
        <w:pStyle w:val="Paragraphedeliste"/>
        <w:numPr>
          <w:ilvl w:val="0"/>
          <w:numId w:val="18"/>
        </w:numPr>
        <w:spacing w:after="200" w:line="276" w:lineRule="auto"/>
      </w:pPr>
      <w:r>
        <w:t>L’a</w:t>
      </w:r>
      <w:r w:rsidRPr="00F2379A">
        <w:t xml:space="preserve">ccueil et </w:t>
      </w:r>
      <w:r>
        <w:t>l’</w:t>
      </w:r>
      <w:r w:rsidRPr="00F2379A">
        <w:t>assistance de notre équipe réceptive</w:t>
      </w:r>
    </w:p>
    <w:p w14:paraId="5A538D4B" w14:textId="77777777" w:rsidR="00AA24E9" w:rsidRPr="00F2379A" w:rsidRDefault="00AA24E9" w:rsidP="00AA24E9">
      <w:pPr>
        <w:pStyle w:val="Paragraphedeliste"/>
        <w:numPr>
          <w:ilvl w:val="0"/>
          <w:numId w:val="18"/>
        </w:numPr>
        <w:spacing w:after="200" w:line="276" w:lineRule="auto"/>
      </w:pPr>
      <w:r>
        <w:t>Les transferts aéroport/hôtel/a</w:t>
      </w:r>
      <w:r w:rsidRPr="00F2379A">
        <w:t>éroport</w:t>
      </w:r>
    </w:p>
    <w:p w14:paraId="52604FA2" w14:textId="77777777" w:rsidR="00AA24E9" w:rsidRPr="00F2379A" w:rsidRDefault="00AA24E9" w:rsidP="00AA24E9">
      <w:pPr>
        <w:pStyle w:val="Paragraphedeliste"/>
        <w:numPr>
          <w:ilvl w:val="0"/>
          <w:numId w:val="18"/>
        </w:numPr>
        <w:spacing w:after="200" w:line="276" w:lineRule="auto"/>
      </w:pPr>
      <w:r>
        <w:t>Une r</w:t>
      </w:r>
      <w:r w:rsidRPr="00F2379A">
        <w:t xml:space="preserve">éunion d’information lors de votre arrivée </w:t>
      </w:r>
    </w:p>
    <w:p w14:paraId="53DBEE70" w14:textId="77777777" w:rsidR="00AA24E9" w:rsidRPr="00F2379A" w:rsidRDefault="00AA24E9" w:rsidP="00AA24E9">
      <w:pPr>
        <w:pStyle w:val="Paragraphedeliste"/>
        <w:numPr>
          <w:ilvl w:val="0"/>
          <w:numId w:val="18"/>
        </w:numPr>
        <w:spacing w:after="200" w:line="276" w:lineRule="auto"/>
      </w:pPr>
      <w:r>
        <w:t>L’a</w:t>
      </w:r>
      <w:r w:rsidRPr="00F2379A">
        <w:t>ccueil avec cocktail de bienvenue à l'hôtel</w:t>
      </w:r>
    </w:p>
    <w:p w14:paraId="375730CE" w14:textId="77777777" w:rsidR="00AA24E9" w:rsidRPr="00F2379A" w:rsidRDefault="00AA24E9" w:rsidP="00AA24E9">
      <w:pPr>
        <w:pStyle w:val="Paragraphedeliste"/>
        <w:numPr>
          <w:ilvl w:val="0"/>
          <w:numId w:val="18"/>
        </w:numPr>
        <w:spacing w:after="200" w:line="276" w:lineRule="auto"/>
      </w:pPr>
      <w:r>
        <w:t>Le séjour de 7 nuits hôtel Bambou 3*</w:t>
      </w:r>
      <w:r w:rsidRPr="00F2379A">
        <w:t>**</w:t>
      </w:r>
    </w:p>
    <w:p w14:paraId="26F81AD1" w14:textId="77777777" w:rsidR="00AA24E9" w:rsidRPr="00F2379A" w:rsidRDefault="00AA24E9" w:rsidP="00AA24E9">
      <w:pPr>
        <w:pStyle w:val="Paragraphedeliste"/>
        <w:numPr>
          <w:ilvl w:val="0"/>
          <w:numId w:val="18"/>
        </w:numPr>
        <w:spacing w:after="200" w:line="276" w:lineRule="auto"/>
      </w:pPr>
      <w:r w:rsidRPr="00F2379A">
        <w:t>L</w:t>
      </w:r>
      <w:r>
        <w:t>e l</w:t>
      </w:r>
      <w:r w:rsidRPr="00F2379A">
        <w:t>ogement en chambre double</w:t>
      </w:r>
    </w:p>
    <w:p w14:paraId="17297E73" w14:textId="77777777" w:rsidR="00AA24E9" w:rsidRPr="00F067CD" w:rsidRDefault="00AA24E9" w:rsidP="00AA24E9">
      <w:pPr>
        <w:pStyle w:val="Paragraphedeliste"/>
        <w:numPr>
          <w:ilvl w:val="0"/>
          <w:numId w:val="18"/>
        </w:numPr>
        <w:spacing w:after="200" w:line="276" w:lineRule="auto"/>
        <w:rPr>
          <w:b/>
        </w:rPr>
      </w:pPr>
      <w:r w:rsidRPr="00F067CD">
        <w:rPr>
          <w:b/>
        </w:rPr>
        <w:t>La demi-pension</w:t>
      </w:r>
    </w:p>
    <w:p w14:paraId="2DE4AFEF" w14:textId="77777777" w:rsidR="00AA24E9" w:rsidRPr="00F067CD" w:rsidRDefault="00AA24E9" w:rsidP="00AA24E9">
      <w:pPr>
        <w:pStyle w:val="Paragraphedeliste"/>
        <w:numPr>
          <w:ilvl w:val="0"/>
          <w:numId w:val="18"/>
        </w:numPr>
        <w:spacing w:after="200" w:line="276" w:lineRule="auto"/>
        <w:rPr>
          <w:b/>
        </w:rPr>
      </w:pPr>
      <w:r w:rsidRPr="00F067CD">
        <w:rPr>
          <w:b/>
        </w:rPr>
        <w:t>Une boisson au choix par repas (1/4 vin ou planteur ou jus de fruits ou café)</w:t>
      </w:r>
    </w:p>
    <w:p w14:paraId="393E3978" w14:textId="77777777" w:rsidR="00AA24E9" w:rsidRDefault="00AA24E9" w:rsidP="00AA24E9">
      <w:pPr>
        <w:pStyle w:val="Paragraphedeliste"/>
        <w:numPr>
          <w:ilvl w:val="0"/>
          <w:numId w:val="18"/>
        </w:numPr>
        <w:spacing w:after="200" w:line="276" w:lineRule="auto"/>
      </w:pPr>
      <w:r>
        <w:t>Les animations en</w:t>
      </w:r>
      <w:r w:rsidRPr="00F2379A">
        <w:t xml:space="preserve"> soirées d</w:t>
      </w:r>
      <w:r>
        <w:t xml:space="preserve">e l'hôtel </w:t>
      </w:r>
    </w:p>
    <w:p w14:paraId="232F7BAD" w14:textId="77777777" w:rsidR="00AA24E9" w:rsidRDefault="00AA24E9" w:rsidP="00AA24E9">
      <w:pPr>
        <w:pStyle w:val="Paragraphedeliste"/>
        <w:numPr>
          <w:ilvl w:val="0"/>
          <w:numId w:val="18"/>
        </w:numPr>
        <w:spacing w:after="200" w:line="276" w:lineRule="auto"/>
      </w:pPr>
      <w:r>
        <w:t>Les taxes de séjour</w:t>
      </w:r>
    </w:p>
    <w:p w14:paraId="6FA84F78" w14:textId="77777777" w:rsidR="00AA24E9" w:rsidRPr="00D17060" w:rsidRDefault="00AA24E9" w:rsidP="00AA24E9">
      <w:pPr>
        <w:pStyle w:val="Titre2"/>
      </w:pPr>
      <w:r w:rsidRPr="00D17060">
        <w:t>NOTRE PRIX NE COMPREND PAS :</w:t>
      </w:r>
    </w:p>
    <w:p w14:paraId="26FDB491" w14:textId="77777777" w:rsidR="00AA24E9" w:rsidRPr="00450515" w:rsidRDefault="00AA24E9" w:rsidP="00AA24E9">
      <w:pPr>
        <w:pStyle w:val="Paragraphedeliste"/>
        <w:numPr>
          <w:ilvl w:val="0"/>
          <w:numId w:val="18"/>
        </w:numPr>
        <w:spacing w:after="200" w:line="276" w:lineRule="auto"/>
      </w:pPr>
      <w:r>
        <w:rPr>
          <w:rFonts w:cs="Arial"/>
          <w:b/>
        </w:rPr>
        <w:t>Le t</w:t>
      </w:r>
      <w:r w:rsidRPr="00450515">
        <w:rPr>
          <w:rFonts w:cs="Arial"/>
          <w:b/>
        </w:rPr>
        <w:t>ransport aérien sur vols réguliers Paris / Fort de France / Paris</w:t>
      </w:r>
      <w:r w:rsidRPr="00450515">
        <w:rPr>
          <w:rFonts w:cs="Arial"/>
          <w:b/>
        </w:rPr>
        <w:tab/>
      </w:r>
      <w:r w:rsidRPr="00450515">
        <w:rPr>
          <w:rFonts w:cs="Arial"/>
          <w:b/>
        </w:rPr>
        <w:tab/>
        <w:t>Nous consulter</w:t>
      </w:r>
    </w:p>
    <w:p w14:paraId="6E04EFD2" w14:textId="5767B7A1" w:rsidR="00AA24E9" w:rsidRPr="00450515" w:rsidRDefault="00AA24E9" w:rsidP="00AA24E9">
      <w:pPr>
        <w:pStyle w:val="Paragraphedeliste"/>
        <w:numPr>
          <w:ilvl w:val="0"/>
          <w:numId w:val="18"/>
        </w:numPr>
        <w:spacing w:after="200" w:line="276" w:lineRule="auto"/>
      </w:pPr>
      <w:r>
        <w:rPr>
          <w:rFonts w:cs="Arial"/>
          <w:b/>
        </w:rPr>
        <w:t>Les t</w:t>
      </w:r>
      <w:r w:rsidRPr="00450515">
        <w:rPr>
          <w:rFonts w:cs="Arial"/>
          <w:b/>
        </w:rPr>
        <w:t>axes aéroportuaires</w:t>
      </w:r>
      <w:r w:rsidRPr="00450515">
        <w:rPr>
          <w:rFonts w:cs="Arial"/>
          <w:b/>
        </w:rPr>
        <w:tab/>
      </w:r>
      <w:r w:rsidRPr="00450515">
        <w:rPr>
          <w:rFonts w:cs="Arial"/>
          <w:b/>
        </w:rPr>
        <w:tab/>
      </w:r>
      <w:r w:rsidRPr="00450515">
        <w:rPr>
          <w:rFonts w:cs="Arial"/>
          <w:b/>
        </w:rPr>
        <w:tab/>
      </w:r>
      <w:r w:rsidRPr="00450515">
        <w:rPr>
          <w:rFonts w:cs="Arial"/>
          <w:b/>
        </w:rPr>
        <w:tab/>
      </w:r>
      <w:r w:rsidRPr="00450515">
        <w:rPr>
          <w:rFonts w:cs="Arial"/>
          <w:b/>
        </w:rPr>
        <w:tab/>
      </w:r>
      <w:r w:rsidRPr="00450515">
        <w:rPr>
          <w:rFonts w:cs="Arial"/>
          <w:b/>
        </w:rPr>
        <w:tab/>
      </w:r>
      <w:r w:rsidRPr="00450515">
        <w:rPr>
          <w:rFonts w:cs="Arial"/>
          <w:b/>
        </w:rPr>
        <w:tab/>
        <w:t>2</w:t>
      </w:r>
      <w:r w:rsidR="005129F8">
        <w:rPr>
          <w:rFonts w:cs="Arial"/>
          <w:b/>
        </w:rPr>
        <w:t>82</w:t>
      </w:r>
      <w:r w:rsidRPr="00450515">
        <w:rPr>
          <w:rFonts w:cs="Arial"/>
          <w:b/>
        </w:rPr>
        <w:t xml:space="preserve"> € à ce jour</w:t>
      </w:r>
    </w:p>
    <w:p w14:paraId="4E7140A0" w14:textId="40FC9180" w:rsidR="00AA24E9" w:rsidRPr="00450515" w:rsidRDefault="00AA24E9" w:rsidP="00AA24E9">
      <w:pPr>
        <w:pStyle w:val="Paragraphedeliste"/>
        <w:numPr>
          <w:ilvl w:val="0"/>
          <w:numId w:val="18"/>
        </w:numPr>
        <w:spacing w:after="200" w:line="276" w:lineRule="auto"/>
      </w:pPr>
      <w:r w:rsidRPr="00450515">
        <w:rPr>
          <w:bCs/>
        </w:rPr>
        <w:t>L’assurance Assistance/Rapatriement/Annulation/Bagages</w:t>
      </w:r>
      <w:r w:rsidRPr="00450515">
        <w:rPr>
          <w:bCs/>
        </w:rPr>
        <w:tab/>
        <w:t xml:space="preserve">               </w:t>
      </w:r>
      <w:r w:rsidRPr="00450515">
        <w:rPr>
          <w:bCs/>
        </w:rPr>
        <w:tab/>
      </w:r>
    </w:p>
    <w:p w14:paraId="69C92558" w14:textId="042989B1" w:rsidR="00AA24E9" w:rsidRPr="00875265" w:rsidRDefault="00AA24E9" w:rsidP="00AA24E9">
      <w:pPr>
        <w:pStyle w:val="Paragraphedeliste"/>
        <w:numPr>
          <w:ilvl w:val="0"/>
          <w:numId w:val="18"/>
        </w:numPr>
        <w:spacing w:after="200" w:line="276" w:lineRule="auto"/>
      </w:pPr>
      <w:r w:rsidRPr="00450515">
        <w:rPr>
          <w:bCs/>
        </w:rPr>
        <w:t xml:space="preserve">Le supplément chambre individuelle </w:t>
      </w:r>
      <w:r w:rsidRPr="00450515">
        <w:rPr>
          <w:bCs/>
        </w:rPr>
        <w:tab/>
      </w:r>
      <w:r w:rsidRPr="00450515">
        <w:rPr>
          <w:bCs/>
        </w:rPr>
        <w:tab/>
      </w:r>
      <w:r w:rsidRPr="00450515">
        <w:rPr>
          <w:bCs/>
        </w:rPr>
        <w:tab/>
      </w:r>
      <w:r w:rsidRPr="00450515">
        <w:rPr>
          <w:bCs/>
        </w:rPr>
        <w:tab/>
      </w:r>
      <w:r w:rsidRPr="00450515">
        <w:rPr>
          <w:bCs/>
        </w:rPr>
        <w:tab/>
      </w:r>
      <w:r>
        <w:rPr>
          <w:bCs/>
        </w:rPr>
        <w:tab/>
      </w:r>
      <w:r w:rsidR="005129F8">
        <w:rPr>
          <w:bCs/>
        </w:rPr>
        <w:t>voir grille de prix</w:t>
      </w:r>
      <w:r>
        <w:rPr>
          <w:bCs/>
        </w:rPr>
        <w:t xml:space="preserve"> </w:t>
      </w:r>
    </w:p>
    <w:p w14:paraId="53A374D4" w14:textId="5C1D25E5" w:rsidR="00DA4020" w:rsidRDefault="00875265" w:rsidP="00DA4020">
      <w:pPr>
        <w:pStyle w:val="Paragraphedeliste"/>
        <w:numPr>
          <w:ilvl w:val="0"/>
          <w:numId w:val="18"/>
        </w:numPr>
        <w:spacing w:after="200" w:line="276" w:lineRule="auto"/>
      </w:pPr>
      <w:r>
        <w:rPr>
          <w:bCs/>
        </w:rPr>
        <w:t xml:space="preserve">Supplément chambres supérieures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975CDA">
        <w:rPr>
          <w:bCs/>
        </w:rPr>
        <w:t>150</w:t>
      </w:r>
      <w:r>
        <w:rPr>
          <w:bCs/>
        </w:rPr>
        <w:t xml:space="preserve"> € </w:t>
      </w:r>
      <w:r w:rsidR="00DA4020">
        <w:rPr>
          <w:bCs/>
        </w:rPr>
        <w:t>en ½ DBL</w:t>
      </w:r>
      <w:r>
        <w:rPr>
          <w:bCs/>
        </w:rPr>
        <w:t xml:space="preserve"> </w:t>
      </w:r>
      <w:r w:rsidR="00DA4020">
        <w:t xml:space="preserve">et </w:t>
      </w:r>
      <w:r w:rsidR="006E243C">
        <w:t>710 €</w:t>
      </w:r>
      <w:r w:rsidR="00DA4020">
        <w:t xml:space="preserve"> en single</w:t>
      </w:r>
    </w:p>
    <w:p w14:paraId="6543B80D" w14:textId="6B6B758E" w:rsidR="00366D85" w:rsidRPr="00450515" w:rsidRDefault="00366D85" w:rsidP="00DA4020">
      <w:pPr>
        <w:pStyle w:val="Paragraphedeliste"/>
        <w:numPr>
          <w:ilvl w:val="0"/>
          <w:numId w:val="18"/>
        </w:numPr>
        <w:spacing w:after="200" w:line="276" w:lineRule="auto"/>
      </w:pPr>
      <w:r>
        <w:t xml:space="preserve">Supplément mini suites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430 € en ½ DBL et 860 € en single</w:t>
      </w:r>
    </w:p>
    <w:p w14:paraId="64AA9E66" w14:textId="71888E46" w:rsidR="00AA24E9" w:rsidRPr="00B41599" w:rsidRDefault="00AA24E9" w:rsidP="00AA24E9">
      <w:pPr>
        <w:pStyle w:val="Paragraphedeliste"/>
        <w:numPr>
          <w:ilvl w:val="0"/>
          <w:numId w:val="18"/>
        </w:numPr>
        <w:spacing w:after="200" w:line="276" w:lineRule="auto"/>
      </w:pPr>
      <w:r w:rsidRPr="00450515">
        <w:rPr>
          <w:bCs/>
        </w:rPr>
        <w:t>La réduction enfants</w:t>
      </w:r>
      <w:r w:rsidR="006E243C">
        <w:rPr>
          <w:bCs/>
        </w:rPr>
        <w:t xml:space="preserve"> de 2 à</w:t>
      </w:r>
      <w:r w:rsidRPr="00450515">
        <w:rPr>
          <w:bCs/>
        </w:rPr>
        <w:t xml:space="preserve"> -12 ans partageant la chambre de 2 adultes </w:t>
      </w:r>
      <w:r w:rsidRPr="00450515">
        <w:rPr>
          <w:bCs/>
        </w:rPr>
        <w:tab/>
      </w:r>
      <w:r>
        <w:rPr>
          <w:bCs/>
        </w:rPr>
        <w:t>4</w:t>
      </w:r>
      <w:r w:rsidRPr="00450515">
        <w:rPr>
          <w:bCs/>
        </w:rPr>
        <w:t>0 % logé en 3</w:t>
      </w:r>
      <w:r w:rsidRPr="00450515">
        <w:rPr>
          <w:bCs/>
          <w:vertAlign w:val="superscript"/>
        </w:rPr>
        <w:t>ème</w:t>
      </w:r>
      <w:r w:rsidRPr="00450515">
        <w:rPr>
          <w:bCs/>
        </w:rPr>
        <w:t xml:space="preserve"> lit</w:t>
      </w:r>
    </w:p>
    <w:p w14:paraId="008B8B72" w14:textId="77777777" w:rsidR="00AA24E9" w:rsidRPr="00450515" w:rsidRDefault="00AA24E9" w:rsidP="00AA24E9">
      <w:pPr>
        <w:pStyle w:val="Paragraphedeliste"/>
        <w:numPr>
          <w:ilvl w:val="0"/>
          <w:numId w:val="18"/>
        </w:numPr>
        <w:spacing w:after="200" w:line="276" w:lineRule="auto"/>
      </w:pPr>
      <w:r>
        <w:rPr>
          <w:bCs/>
        </w:rPr>
        <w:t>Possibilité de chambre famille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nous consulter</w:t>
      </w:r>
    </w:p>
    <w:p w14:paraId="5CBB8276" w14:textId="376B504F" w:rsidR="00AA24E9" w:rsidRPr="001A12FA" w:rsidRDefault="00AA24E9" w:rsidP="00E61EF2">
      <w:pPr>
        <w:pStyle w:val="Paragraphedeliste"/>
        <w:numPr>
          <w:ilvl w:val="0"/>
          <w:numId w:val="18"/>
        </w:numPr>
        <w:spacing w:after="200" w:line="276" w:lineRule="auto"/>
        <w:rPr>
          <w:b/>
          <w:bCs/>
          <w:color w:val="FF0000"/>
        </w:rPr>
      </w:pPr>
      <w:r w:rsidRPr="001A12FA">
        <w:rPr>
          <w:bCs/>
        </w:rPr>
        <w:t xml:space="preserve">Le </w:t>
      </w:r>
      <w:r>
        <w:t>supplément dîner Langouste</w:t>
      </w:r>
      <w:r>
        <w:tab/>
      </w:r>
      <w:r w:rsidRPr="001A12FA">
        <w:rPr>
          <w:bCs/>
        </w:rPr>
        <w:tab/>
      </w:r>
      <w:r w:rsidRPr="001A12FA">
        <w:rPr>
          <w:bCs/>
        </w:rPr>
        <w:tab/>
      </w:r>
      <w:r w:rsidRPr="001A12FA">
        <w:rPr>
          <w:bCs/>
        </w:rPr>
        <w:tab/>
      </w:r>
      <w:r w:rsidRPr="001A12FA">
        <w:rPr>
          <w:bCs/>
        </w:rPr>
        <w:tab/>
      </w:r>
      <w:r w:rsidRPr="001A12FA">
        <w:rPr>
          <w:bCs/>
        </w:rPr>
        <w:tab/>
      </w:r>
      <w:r w:rsidRPr="001A12FA">
        <w:rPr>
          <w:bCs/>
        </w:rPr>
        <w:tab/>
        <w:t>25 €</w:t>
      </w:r>
    </w:p>
    <w:p w14:paraId="2088DD5D" w14:textId="77777777" w:rsidR="00AA24E9" w:rsidRDefault="00AA24E9" w:rsidP="00AA24E9">
      <w:pPr>
        <w:spacing w:after="200" w:line="276" w:lineRule="auto"/>
        <w:contextualSpacing/>
        <w:rPr>
          <w:b/>
          <w:bCs/>
          <w:color w:val="FF0000"/>
        </w:rPr>
      </w:pPr>
    </w:p>
    <w:p w14:paraId="3DA10570" w14:textId="0A6F6D0F" w:rsidR="00AA24E9" w:rsidRDefault="00AA24E9" w:rsidP="00AA24E9">
      <w:pPr>
        <w:spacing w:after="200" w:line="276" w:lineRule="auto"/>
        <w:contextualSpacing/>
        <w:rPr>
          <w:b/>
          <w:bCs/>
          <w:color w:val="FF0000"/>
        </w:rPr>
      </w:pPr>
      <w:bookmarkStart w:id="0" w:name="_Hlk34216133"/>
      <w:r>
        <w:rPr>
          <w:b/>
          <w:bCs/>
          <w:color w:val="FF0000"/>
        </w:rPr>
        <w:t xml:space="preserve">Mis à jour le </w:t>
      </w:r>
      <w:r w:rsidR="001A12FA">
        <w:rPr>
          <w:b/>
          <w:bCs/>
          <w:color w:val="FF0000"/>
        </w:rPr>
        <w:t>29</w:t>
      </w:r>
      <w:r>
        <w:rPr>
          <w:b/>
          <w:bCs/>
          <w:color w:val="FF0000"/>
        </w:rPr>
        <w:t>/</w:t>
      </w:r>
      <w:r w:rsidR="001A12FA">
        <w:rPr>
          <w:b/>
          <w:bCs/>
          <w:color w:val="FF0000"/>
        </w:rPr>
        <w:t>11</w:t>
      </w:r>
      <w:r>
        <w:rPr>
          <w:b/>
          <w:bCs/>
          <w:color w:val="FF0000"/>
        </w:rPr>
        <w:t>/202</w:t>
      </w:r>
      <w:r w:rsidR="00601C70">
        <w:rPr>
          <w:b/>
          <w:bCs/>
          <w:color w:val="FF0000"/>
        </w:rPr>
        <w:t>1</w:t>
      </w:r>
    </w:p>
    <w:bookmarkEnd w:id="0"/>
    <w:p w14:paraId="59037FBE" w14:textId="0B049696" w:rsidR="00AA24E9" w:rsidRDefault="00AA24E9" w:rsidP="001A12FA">
      <w:pPr>
        <w:spacing w:after="0"/>
        <w:rPr>
          <w:b/>
          <w:bCs/>
          <w:color w:val="FF0000"/>
        </w:rPr>
      </w:pPr>
      <w:r>
        <w:rPr>
          <w:rStyle w:val="Accentuationlgre"/>
          <w:rFonts w:eastAsia="SimSun"/>
        </w:rPr>
        <w:t>Tarifs indicatifs à confirmer lors de la réservation sous réserve de disponibilité.</w:t>
      </w:r>
    </w:p>
    <w:p w14:paraId="76AA741D" w14:textId="319D8012" w:rsidR="00755798" w:rsidRPr="00AA24E9" w:rsidRDefault="00755798" w:rsidP="00AA24E9"/>
    <w:sectPr w:rsidR="00755798" w:rsidRPr="00AA24E9" w:rsidSect="00FA6801">
      <w:headerReference w:type="default" r:id="rId11"/>
      <w:footerReference w:type="default" r:id="rId12"/>
      <w:pgSz w:w="11906" w:h="16838"/>
      <w:pgMar w:top="2410" w:right="567" w:bottom="992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8EB55" w14:textId="77777777" w:rsidR="00695422" w:rsidRDefault="00695422" w:rsidP="00EA6E0B">
      <w:pPr>
        <w:spacing w:after="0" w:line="240" w:lineRule="auto"/>
      </w:pPr>
      <w:r>
        <w:separator/>
      </w:r>
    </w:p>
  </w:endnote>
  <w:endnote w:type="continuationSeparator" w:id="0">
    <w:p w14:paraId="01C6560F" w14:textId="77777777" w:rsidR="00695422" w:rsidRDefault="00695422" w:rsidP="00EA6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7440D" w14:textId="64EB99E3" w:rsidR="008C1851" w:rsidRPr="00C73A6D" w:rsidRDefault="00D4238C" w:rsidP="00D4238C">
    <w:pPr>
      <w:jc w:val="center"/>
    </w:pPr>
    <w:r w:rsidRPr="003F7F99">
      <w:rPr>
        <w:sz w:val="18"/>
      </w:rPr>
      <w:t>BLEU MARINE –</w:t>
    </w:r>
    <w:r w:rsidR="00601C70" w:rsidRPr="00601C70">
      <w:rPr>
        <w:sz w:val="18"/>
      </w:rPr>
      <w:t>324 rue Joseph Vallot</w:t>
    </w:r>
    <w:r>
      <w:rPr>
        <w:sz w:val="18"/>
      </w:rPr>
      <w:t xml:space="preserve">– 74400 Chamonix – Tel : 04 50 93 02 98 </w:t>
    </w:r>
    <w:r w:rsidRPr="003F7F99">
      <w:rPr>
        <w:sz w:val="18"/>
      </w:rPr>
      <w:t xml:space="preserve">- Courriel : </w:t>
    </w:r>
    <w:hyperlink r:id="rId1" w:history="1">
      <w:r w:rsidRPr="003F7F99">
        <w:rPr>
          <w:rStyle w:val="Lienhypertexte"/>
          <w:sz w:val="18"/>
        </w:rPr>
        <w:t>devisgroupes@bleumarinetour.com</w:t>
      </w:r>
    </w:hyperlink>
    <w:r>
      <w:rPr>
        <w:sz w:val="18"/>
      </w:rPr>
      <w:br/>
    </w:r>
    <w:r w:rsidRPr="003F7F99">
      <w:rPr>
        <w:sz w:val="18"/>
      </w:rPr>
      <w:t>Siret : 411065931000</w:t>
    </w:r>
    <w:r>
      <w:rPr>
        <w:sz w:val="18"/>
      </w:rPr>
      <w:t>98</w:t>
    </w:r>
    <w:r w:rsidRPr="003F7F99">
      <w:rPr>
        <w:sz w:val="18"/>
      </w:rPr>
      <w:t xml:space="preserve"> – Capital 35 000 Euros – Licence 045-02-0002 – </w:t>
    </w:r>
    <w:r>
      <w:rPr>
        <w:sz w:val="18"/>
      </w:rPr>
      <w:t>ATRADIUS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0AFA8" w14:textId="77777777" w:rsidR="00695422" w:rsidRDefault="00695422" w:rsidP="00EA6E0B">
      <w:pPr>
        <w:spacing w:after="0" w:line="240" w:lineRule="auto"/>
      </w:pPr>
      <w:r>
        <w:separator/>
      </w:r>
    </w:p>
  </w:footnote>
  <w:footnote w:type="continuationSeparator" w:id="0">
    <w:p w14:paraId="6DFB0375" w14:textId="77777777" w:rsidR="00695422" w:rsidRDefault="00695422" w:rsidP="00EA6E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6B326" w14:textId="77777777" w:rsidR="001A3424" w:rsidRDefault="00023F39" w:rsidP="00EA6E0B">
    <w:pPr>
      <w:pStyle w:val="Textebrut"/>
      <w:rPr>
        <w:rFonts w:ascii="Rockwell" w:hAnsi="Rockwell"/>
        <w:color w:val="333399"/>
        <w:sz w:val="18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D3020B3" wp14:editId="3A6371A8">
          <wp:simplePos x="0" y="0"/>
          <wp:positionH relativeFrom="column">
            <wp:posOffset>-381000</wp:posOffset>
          </wp:positionH>
          <wp:positionV relativeFrom="paragraph">
            <wp:posOffset>323850</wp:posOffset>
          </wp:positionV>
          <wp:extent cx="7353300" cy="10391854"/>
          <wp:effectExtent l="0" t="0" r="0" b="952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0" cy="10391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6801">
      <w:rPr>
        <w:noProof/>
      </w:rPr>
      <w:drawing>
        <wp:anchor distT="0" distB="0" distL="114300" distR="114300" simplePos="0" relativeHeight="251659264" behindDoc="0" locked="0" layoutInCell="1" allowOverlap="1" wp14:anchorId="140C12F9" wp14:editId="2E40A53D">
          <wp:simplePos x="0" y="0"/>
          <wp:positionH relativeFrom="margin">
            <wp:posOffset>-170180</wp:posOffset>
          </wp:positionH>
          <wp:positionV relativeFrom="margin">
            <wp:posOffset>-1358900</wp:posOffset>
          </wp:positionV>
          <wp:extent cx="2828925" cy="860425"/>
          <wp:effectExtent l="0" t="0" r="9525" b="0"/>
          <wp:wrapThrough wrapText="bothSides">
            <wp:wrapPolygon edited="0">
              <wp:start x="1455" y="0"/>
              <wp:lineTo x="582" y="2391"/>
              <wp:lineTo x="0" y="5739"/>
              <wp:lineTo x="0" y="10999"/>
              <wp:lineTo x="873" y="15782"/>
              <wp:lineTo x="1455" y="15782"/>
              <wp:lineTo x="145" y="18651"/>
              <wp:lineTo x="145" y="21042"/>
              <wp:lineTo x="1745" y="21042"/>
              <wp:lineTo x="3055" y="21042"/>
              <wp:lineTo x="4800" y="20564"/>
              <wp:lineTo x="4945" y="18651"/>
              <wp:lineTo x="3636" y="15782"/>
              <wp:lineTo x="13527" y="15782"/>
              <wp:lineTo x="21527" y="12434"/>
              <wp:lineTo x="21527" y="5261"/>
              <wp:lineTo x="21382" y="3348"/>
              <wp:lineTo x="3491" y="0"/>
              <wp:lineTo x="1455" y="0"/>
            </wp:wrapPolygon>
          </wp:wrapThrough>
          <wp:docPr id="1" name="Picture 1" descr="http://www.bleumarinetour.com/wp-content/uploads/2015/01/logo_bleu_2015_493x15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bleumarinetour.com/wp-content/uploads/2015/01/logo_bleu_2015_493x150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8925" cy="860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2438DEC" w14:textId="77777777" w:rsidR="001A3424" w:rsidRPr="00EA6E0B" w:rsidRDefault="001A3424" w:rsidP="00286461">
    <w:pPr>
      <w:pBdr>
        <w:bottom w:val="single" w:sz="4" w:space="1" w:color="1F497D"/>
      </w:pBdr>
      <w:jc w:val="right"/>
      <w:rPr>
        <w:rFonts w:ascii="Monotype Corsiva" w:hAnsi="Monotype Corsiva"/>
        <w:color w:val="1F497D"/>
        <w:sz w:val="32"/>
      </w:rPr>
    </w:pPr>
    <w:r w:rsidRPr="00EA6E0B">
      <w:rPr>
        <w:rFonts w:ascii="Monotype Corsiva" w:hAnsi="Monotype Corsiva"/>
        <w:color w:val="1F497D"/>
        <w:sz w:val="32"/>
      </w:rPr>
      <w:t xml:space="preserve">Une production au service des </w:t>
    </w:r>
    <w:r w:rsidR="00286461">
      <w:rPr>
        <w:rFonts w:ascii="Monotype Corsiva" w:hAnsi="Monotype Corsiva"/>
        <w:color w:val="1F497D"/>
        <w:sz w:val="32"/>
      </w:rPr>
      <w:t>p</w:t>
    </w:r>
    <w:r w:rsidRPr="00EA6E0B">
      <w:rPr>
        <w:rFonts w:ascii="Monotype Corsiva" w:hAnsi="Monotype Corsiva"/>
        <w:color w:val="1F497D"/>
        <w:sz w:val="32"/>
      </w:rPr>
      <w:t>rofessionnels</w:t>
    </w:r>
  </w:p>
  <w:p w14:paraId="04A87DC4" w14:textId="68933422" w:rsidR="00B93D4E" w:rsidRPr="00B93D4E" w:rsidRDefault="003558CE" w:rsidP="00B93D4E">
    <w:pPr>
      <w:pStyle w:val="Titre2"/>
      <w:jc w:val="right"/>
      <w:rPr>
        <w:sz w:val="44"/>
        <w:szCs w:val="36"/>
      </w:rPr>
    </w:pPr>
    <w:r w:rsidRPr="005B5904">
      <w:rPr>
        <w:rStyle w:val="Titre2Car"/>
        <w:rFonts w:ascii="Forte" w:hAnsi="Forte"/>
      </w:rPr>
      <w:t>Hôtel</w:t>
    </w:r>
    <w:r w:rsidR="00187633">
      <w:rPr>
        <w:rStyle w:val="Titre2Car"/>
        <w:rFonts w:ascii="Forte" w:hAnsi="Forte"/>
      </w:rPr>
      <w:t xml:space="preserve"> Bambou 3***</w:t>
    </w:r>
    <w:r w:rsidR="003F7F99">
      <w:rPr>
        <w:sz w:val="44"/>
        <w:szCs w:val="36"/>
      </w:rPr>
      <w:br/>
    </w:r>
    <w:r w:rsidR="00187633">
      <w:rPr>
        <w:rStyle w:val="Titre3Car"/>
        <w:sz w:val="24"/>
        <w:szCs w:val="24"/>
      </w:rPr>
      <w:t>Martinique, 3 îlets</w:t>
    </w:r>
    <w:r w:rsidR="00B93D4E" w:rsidRPr="005B5904">
      <w:rPr>
        <w:rStyle w:val="Titre3Car"/>
        <w:sz w:val="24"/>
        <w:szCs w:val="24"/>
      </w:rPr>
      <w:br/>
    </w:r>
    <w:r w:rsidR="00B93D4E" w:rsidRPr="005B5904">
      <w:rPr>
        <w:rStyle w:val="Titre4Car"/>
      </w:rPr>
      <w:t xml:space="preserve">Séjour </w:t>
    </w:r>
    <w:r w:rsidR="00187633">
      <w:rPr>
        <w:rStyle w:val="Titre4Car"/>
      </w:rPr>
      <w:t>9</w:t>
    </w:r>
    <w:r w:rsidR="00B93D4E" w:rsidRPr="005B5904">
      <w:rPr>
        <w:rStyle w:val="Titre4Car"/>
      </w:rPr>
      <w:t xml:space="preserve"> Jours/ </w:t>
    </w:r>
    <w:r w:rsidR="00187633">
      <w:rPr>
        <w:rStyle w:val="Titre4Car"/>
      </w:rPr>
      <w:t>7</w:t>
    </w:r>
    <w:r w:rsidR="00B93D4E" w:rsidRPr="005B5904">
      <w:rPr>
        <w:rStyle w:val="Titre4Car"/>
      </w:rPr>
      <w:t xml:space="preserve"> Nuits</w:t>
    </w:r>
    <w:r w:rsidR="00541C97">
      <w:rPr>
        <w:rStyle w:val="Titre4Car"/>
      </w:rPr>
      <w:t xml:space="preserve"> </w:t>
    </w:r>
    <w:r w:rsidR="00187633">
      <w:rPr>
        <w:rStyle w:val="Titre4Car"/>
      </w:rPr>
      <w:t>en ½ pension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74A020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B291"/>
      </v:shape>
    </w:pict>
  </w:numPicBullet>
  <w:abstractNum w:abstractNumId="0" w15:restartNumberingAfterBreak="0">
    <w:nsid w:val="01A53FCF"/>
    <w:multiLevelType w:val="hybridMultilevel"/>
    <w:tmpl w:val="5DA27A4A"/>
    <w:lvl w:ilvl="0" w:tplc="040C0007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08DF0BC0"/>
    <w:multiLevelType w:val="hybridMultilevel"/>
    <w:tmpl w:val="0E785C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74496"/>
    <w:multiLevelType w:val="hybridMultilevel"/>
    <w:tmpl w:val="CE0A0A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9591F"/>
    <w:multiLevelType w:val="hybridMultilevel"/>
    <w:tmpl w:val="902A39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A0BCD"/>
    <w:multiLevelType w:val="hybridMultilevel"/>
    <w:tmpl w:val="470E54CC"/>
    <w:lvl w:ilvl="0" w:tplc="C078452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B7161"/>
    <w:multiLevelType w:val="hybridMultilevel"/>
    <w:tmpl w:val="DA2ED93A"/>
    <w:lvl w:ilvl="0" w:tplc="286076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331C3C92">
      <w:start w:val="20"/>
      <w:numFmt w:val="bullet"/>
      <w:lvlText w:val=""/>
      <w:lvlJc w:val="left"/>
      <w:pPr>
        <w:tabs>
          <w:tab w:val="num" w:pos="1440"/>
        </w:tabs>
        <w:ind w:left="1440" w:hanging="360"/>
      </w:pPr>
      <w:rPr>
        <w:rFonts w:ascii="Monotype Sorts" w:eastAsia="Times New Roman" w:hAnsi="Monotype Sorts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DF43CB"/>
    <w:multiLevelType w:val="hybridMultilevel"/>
    <w:tmpl w:val="1674A7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34C33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7C3AD4"/>
    <w:multiLevelType w:val="hybridMultilevel"/>
    <w:tmpl w:val="3E407F2A"/>
    <w:lvl w:ilvl="0" w:tplc="7FA2FE1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2A4235"/>
    <w:multiLevelType w:val="hybridMultilevel"/>
    <w:tmpl w:val="4C5AA260"/>
    <w:lvl w:ilvl="0" w:tplc="A9DCC7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D8680F"/>
    <w:multiLevelType w:val="hybridMultilevel"/>
    <w:tmpl w:val="8A24041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0E6027E"/>
    <w:multiLevelType w:val="multilevel"/>
    <w:tmpl w:val="76040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041410"/>
    <w:multiLevelType w:val="hybridMultilevel"/>
    <w:tmpl w:val="2C9E1D9A"/>
    <w:lvl w:ilvl="0" w:tplc="A0A8F5D2">
      <w:start w:val="62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2094C"/>
    <w:multiLevelType w:val="hybridMultilevel"/>
    <w:tmpl w:val="BB146FB4"/>
    <w:lvl w:ilvl="0" w:tplc="040C0007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 w15:restartNumberingAfterBreak="0">
    <w:nsid w:val="5B935C94"/>
    <w:multiLevelType w:val="hybridMultilevel"/>
    <w:tmpl w:val="C6A2EA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85996"/>
    <w:multiLevelType w:val="hybridMultilevel"/>
    <w:tmpl w:val="545A8A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E727DD"/>
    <w:multiLevelType w:val="hybridMultilevel"/>
    <w:tmpl w:val="E4041E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F418BE"/>
    <w:multiLevelType w:val="hybridMultilevel"/>
    <w:tmpl w:val="C97658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784C6A"/>
    <w:multiLevelType w:val="hybridMultilevel"/>
    <w:tmpl w:val="AB4878EA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0"/>
  </w:num>
  <w:num w:numId="4">
    <w:abstractNumId w:val="17"/>
  </w:num>
  <w:num w:numId="5">
    <w:abstractNumId w:val="4"/>
  </w:num>
  <w:num w:numId="6">
    <w:abstractNumId w:val="10"/>
  </w:num>
  <w:num w:numId="7">
    <w:abstractNumId w:val="7"/>
  </w:num>
  <w:num w:numId="8">
    <w:abstractNumId w:val="5"/>
  </w:num>
  <w:num w:numId="9">
    <w:abstractNumId w:val="8"/>
  </w:num>
  <w:num w:numId="10">
    <w:abstractNumId w:val="11"/>
  </w:num>
  <w:num w:numId="11">
    <w:abstractNumId w:val="16"/>
  </w:num>
  <w:num w:numId="12">
    <w:abstractNumId w:val="1"/>
  </w:num>
  <w:num w:numId="13">
    <w:abstractNumId w:val="9"/>
  </w:num>
  <w:num w:numId="14">
    <w:abstractNumId w:val="3"/>
  </w:num>
  <w:num w:numId="15">
    <w:abstractNumId w:val="15"/>
  </w:num>
  <w:num w:numId="16">
    <w:abstractNumId w:val="6"/>
  </w:num>
  <w:num w:numId="17">
    <w:abstractNumId w:val="13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4E9"/>
    <w:rsid w:val="00020784"/>
    <w:rsid w:val="00023F39"/>
    <w:rsid w:val="000639AF"/>
    <w:rsid w:val="000879B3"/>
    <w:rsid w:val="000D37B6"/>
    <w:rsid w:val="000F41CB"/>
    <w:rsid w:val="00120F39"/>
    <w:rsid w:val="00187633"/>
    <w:rsid w:val="001A12FA"/>
    <w:rsid w:val="001A3424"/>
    <w:rsid w:val="001B5989"/>
    <w:rsid w:val="001C73F2"/>
    <w:rsid w:val="001D12AB"/>
    <w:rsid w:val="001D7D1F"/>
    <w:rsid w:val="001F3701"/>
    <w:rsid w:val="002205D6"/>
    <w:rsid w:val="002373A3"/>
    <w:rsid w:val="002661A1"/>
    <w:rsid w:val="00275D93"/>
    <w:rsid w:val="002803D5"/>
    <w:rsid w:val="00286461"/>
    <w:rsid w:val="002925DC"/>
    <w:rsid w:val="002C2F52"/>
    <w:rsid w:val="002D206C"/>
    <w:rsid w:val="00301712"/>
    <w:rsid w:val="003131DB"/>
    <w:rsid w:val="00337BF2"/>
    <w:rsid w:val="003558CE"/>
    <w:rsid w:val="003626D7"/>
    <w:rsid w:val="00366D85"/>
    <w:rsid w:val="00396999"/>
    <w:rsid w:val="003A1691"/>
    <w:rsid w:val="003A53A6"/>
    <w:rsid w:val="003C1350"/>
    <w:rsid w:val="003C39A5"/>
    <w:rsid w:val="003D607D"/>
    <w:rsid w:val="003D6C26"/>
    <w:rsid w:val="003F35FA"/>
    <w:rsid w:val="003F7F99"/>
    <w:rsid w:val="004014AC"/>
    <w:rsid w:val="00403D99"/>
    <w:rsid w:val="004049FC"/>
    <w:rsid w:val="00416BE1"/>
    <w:rsid w:val="004370EB"/>
    <w:rsid w:val="00444F0A"/>
    <w:rsid w:val="0044558D"/>
    <w:rsid w:val="00450BEA"/>
    <w:rsid w:val="004557D6"/>
    <w:rsid w:val="004A0CBB"/>
    <w:rsid w:val="004A59D7"/>
    <w:rsid w:val="004B3C4E"/>
    <w:rsid w:val="004D3335"/>
    <w:rsid w:val="005129F8"/>
    <w:rsid w:val="00541C97"/>
    <w:rsid w:val="00560934"/>
    <w:rsid w:val="0056218B"/>
    <w:rsid w:val="00562B3E"/>
    <w:rsid w:val="00564AE3"/>
    <w:rsid w:val="005836A7"/>
    <w:rsid w:val="005956BC"/>
    <w:rsid w:val="00596AF9"/>
    <w:rsid w:val="005A3B6C"/>
    <w:rsid w:val="005B44F0"/>
    <w:rsid w:val="005B5904"/>
    <w:rsid w:val="005C1C6B"/>
    <w:rsid w:val="005F2FB5"/>
    <w:rsid w:val="00601C70"/>
    <w:rsid w:val="0060797A"/>
    <w:rsid w:val="00612275"/>
    <w:rsid w:val="00641ED9"/>
    <w:rsid w:val="00680EED"/>
    <w:rsid w:val="00695422"/>
    <w:rsid w:val="006A0341"/>
    <w:rsid w:val="006A76A7"/>
    <w:rsid w:val="006E243C"/>
    <w:rsid w:val="006E2BC4"/>
    <w:rsid w:val="006E37E0"/>
    <w:rsid w:val="006E4D65"/>
    <w:rsid w:val="00705FDD"/>
    <w:rsid w:val="007362CB"/>
    <w:rsid w:val="00744E8B"/>
    <w:rsid w:val="00755798"/>
    <w:rsid w:val="0076083B"/>
    <w:rsid w:val="00774F6D"/>
    <w:rsid w:val="007869B9"/>
    <w:rsid w:val="007C7527"/>
    <w:rsid w:val="007D5DD9"/>
    <w:rsid w:val="00837552"/>
    <w:rsid w:val="00855DE5"/>
    <w:rsid w:val="00875265"/>
    <w:rsid w:val="0088478A"/>
    <w:rsid w:val="00891673"/>
    <w:rsid w:val="008939B4"/>
    <w:rsid w:val="008C1851"/>
    <w:rsid w:val="008D0E6C"/>
    <w:rsid w:val="008D538A"/>
    <w:rsid w:val="008F684A"/>
    <w:rsid w:val="009364D3"/>
    <w:rsid w:val="009428B0"/>
    <w:rsid w:val="00944180"/>
    <w:rsid w:val="00975CDA"/>
    <w:rsid w:val="00980473"/>
    <w:rsid w:val="00983A10"/>
    <w:rsid w:val="0099476A"/>
    <w:rsid w:val="009956C1"/>
    <w:rsid w:val="009B7D1C"/>
    <w:rsid w:val="009D1665"/>
    <w:rsid w:val="009D17CD"/>
    <w:rsid w:val="009F0AE6"/>
    <w:rsid w:val="00A30C89"/>
    <w:rsid w:val="00A34D6E"/>
    <w:rsid w:val="00A41062"/>
    <w:rsid w:val="00A4558C"/>
    <w:rsid w:val="00A612B1"/>
    <w:rsid w:val="00A85AD8"/>
    <w:rsid w:val="00AA24E9"/>
    <w:rsid w:val="00AB2FB0"/>
    <w:rsid w:val="00AD1E77"/>
    <w:rsid w:val="00AE24B9"/>
    <w:rsid w:val="00AE675F"/>
    <w:rsid w:val="00AF0881"/>
    <w:rsid w:val="00B424F5"/>
    <w:rsid w:val="00B446D0"/>
    <w:rsid w:val="00B81F1A"/>
    <w:rsid w:val="00B86701"/>
    <w:rsid w:val="00B91DBE"/>
    <w:rsid w:val="00B93D4E"/>
    <w:rsid w:val="00BB52EB"/>
    <w:rsid w:val="00BC1F16"/>
    <w:rsid w:val="00C113A9"/>
    <w:rsid w:val="00C147BF"/>
    <w:rsid w:val="00C20C30"/>
    <w:rsid w:val="00C337F0"/>
    <w:rsid w:val="00C33DF5"/>
    <w:rsid w:val="00C51D34"/>
    <w:rsid w:val="00C54639"/>
    <w:rsid w:val="00C56975"/>
    <w:rsid w:val="00C70783"/>
    <w:rsid w:val="00C74EEE"/>
    <w:rsid w:val="00CA3D26"/>
    <w:rsid w:val="00CB0416"/>
    <w:rsid w:val="00CB7549"/>
    <w:rsid w:val="00D24AB0"/>
    <w:rsid w:val="00D4238C"/>
    <w:rsid w:val="00D82FD4"/>
    <w:rsid w:val="00D9137F"/>
    <w:rsid w:val="00DA4020"/>
    <w:rsid w:val="00DA78DE"/>
    <w:rsid w:val="00DA792A"/>
    <w:rsid w:val="00E15D5C"/>
    <w:rsid w:val="00E33700"/>
    <w:rsid w:val="00E514C4"/>
    <w:rsid w:val="00E813A3"/>
    <w:rsid w:val="00E87F67"/>
    <w:rsid w:val="00E901A4"/>
    <w:rsid w:val="00EA6E0B"/>
    <w:rsid w:val="00EE1096"/>
    <w:rsid w:val="00F1000E"/>
    <w:rsid w:val="00F52810"/>
    <w:rsid w:val="00F623AA"/>
    <w:rsid w:val="00F76ED9"/>
    <w:rsid w:val="00F9735F"/>
    <w:rsid w:val="00FA6801"/>
    <w:rsid w:val="00FB2822"/>
    <w:rsid w:val="00FB472A"/>
    <w:rsid w:val="00FD5290"/>
    <w:rsid w:val="00FE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57291485"/>
  <w15:chartTrackingRefBased/>
  <w15:docId w15:val="{AA65E02E-7C31-416E-9F93-3A9EC28AC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24E9"/>
  </w:style>
  <w:style w:type="paragraph" w:styleId="Titre1">
    <w:name w:val="heading 1"/>
    <w:basedOn w:val="Normal"/>
    <w:next w:val="Normal"/>
    <w:link w:val="Titre1Car"/>
    <w:uiPriority w:val="9"/>
    <w:qFormat/>
    <w:rsid w:val="001F3701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F370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F370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F370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557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F370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F370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F370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F370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F3701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rsid w:val="001F370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1F3701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1F3701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rsid w:val="00755798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F3701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itre7Car">
    <w:name w:val="Titre 7 Car"/>
    <w:basedOn w:val="Policepardfaut"/>
    <w:link w:val="Titre7"/>
    <w:uiPriority w:val="9"/>
    <w:semiHidden/>
    <w:rsid w:val="001F3701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sid w:val="001F3701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itre9Car">
    <w:name w:val="Titre 9 Car"/>
    <w:basedOn w:val="Policepardfaut"/>
    <w:link w:val="Titre9"/>
    <w:uiPriority w:val="9"/>
    <w:semiHidden/>
    <w:rsid w:val="001F3701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Lgende">
    <w:name w:val="caption"/>
    <w:basedOn w:val="Normal"/>
    <w:next w:val="Normal"/>
    <w:uiPriority w:val="35"/>
    <w:unhideWhenUsed/>
    <w:qFormat/>
    <w:rsid w:val="001F3701"/>
    <w:pPr>
      <w:spacing w:line="240" w:lineRule="auto"/>
    </w:pPr>
    <w:rPr>
      <w:b/>
      <w:bCs/>
      <w:smallCaps/>
      <w:color w:val="44546A" w:themeColor="text2"/>
    </w:rPr>
  </w:style>
  <w:style w:type="paragraph" w:styleId="Titre">
    <w:name w:val="Title"/>
    <w:basedOn w:val="Normal"/>
    <w:next w:val="Normal"/>
    <w:link w:val="TitreCar"/>
    <w:uiPriority w:val="10"/>
    <w:qFormat/>
    <w:rsid w:val="001F3701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1F3701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F370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F3701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lev">
    <w:name w:val="Strong"/>
    <w:basedOn w:val="Policepardfaut"/>
    <w:uiPriority w:val="22"/>
    <w:qFormat/>
    <w:rsid w:val="001F3701"/>
    <w:rPr>
      <w:b/>
      <w:bCs/>
    </w:rPr>
  </w:style>
  <w:style w:type="character" w:styleId="Accentuation">
    <w:name w:val="Emphasis"/>
    <w:basedOn w:val="Policepardfaut"/>
    <w:uiPriority w:val="20"/>
    <w:qFormat/>
    <w:rsid w:val="001F3701"/>
    <w:rPr>
      <w:i/>
      <w:iCs/>
    </w:rPr>
  </w:style>
  <w:style w:type="paragraph" w:styleId="Sansinterligne">
    <w:name w:val="No Spacing"/>
    <w:link w:val="SansinterligneCar"/>
    <w:uiPriority w:val="1"/>
    <w:qFormat/>
    <w:rsid w:val="001F3701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120F39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1F3701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1F3701"/>
    <w:rPr>
      <w:color w:val="44546A" w:themeColor="text2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F370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F3701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Accentuationlgre">
    <w:name w:val="Subtle Emphasis"/>
    <w:basedOn w:val="Policepardfaut"/>
    <w:uiPriority w:val="19"/>
    <w:qFormat/>
    <w:rsid w:val="001F3701"/>
    <w:rPr>
      <w:i/>
      <w:iCs/>
      <w:color w:val="595959" w:themeColor="text1" w:themeTint="A6"/>
    </w:rPr>
  </w:style>
  <w:style w:type="character" w:styleId="Accentuationintense">
    <w:name w:val="Intense Emphasis"/>
    <w:basedOn w:val="Policepardfaut"/>
    <w:uiPriority w:val="21"/>
    <w:qFormat/>
    <w:rsid w:val="001F3701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1F370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frenceintense">
    <w:name w:val="Intense Reference"/>
    <w:basedOn w:val="Policepardfaut"/>
    <w:uiPriority w:val="32"/>
    <w:qFormat/>
    <w:rsid w:val="001F3701"/>
    <w:rPr>
      <w:b/>
      <w:bCs/>
      <w:smallCaps/>
      <w:color w:val="44546A" w:themeColor="text2"/>
      <w:u w:val="single"/>
    </w:rPr>
  </w:style>
  <w:style w:type="character" w:styleId="Titredulivre">
    <w:name w:val="Book Title"/>
    <w:basedOn w:val="Policepardfaut"/>
    <w:uiPriority w:val="33"/>
    <w:qFormat/>
    <w:rsid w:val="001F3701"/>
    <w:rPr>
      <w:b/>
      <w:bCs/>
      <w:smallCaps/>
      <w:spacing w:val="1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F3701"/>
    <w:pPr>
      <w:outlineLvl w:val="9"/>
    </w:pPr>
  </w:style>
  <w:style w:type="paragraph" w:styleId="NormalWeb">
    <w:name w:val="Normal (Web)"/>
    <w:basedOn w:val="Normal"/>
    <w:uiPriority w:val="99"/>
    <w:unhideWhenUsed/>
    <w:rsid w:val="00C51D3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Policepardfaut"/>
    <w:rsid w:val="00C51D34"/>
  </w:style>
  <w:style w:type="character" w:styleId="Lienhypertexte">
    <w:name w:val="Hyperlink"/>
    <w:uiPriority w:val="99"/>
    <w:unhideWhenUsed/>
    <w:rsid w:val="00C51D34"/>
    <w:rPr>
      <w:color w:val="0000FF"/>
      <w:u w:val="single"/>
    </w:rPr>
  </w:style>
  <w:style w:type="character" w:customStyle="1" w:styleId="texte">
    <w:name w:val="texte"/>
    <w:basedOn w:val="Policepardfaut"/>
    <w:rsid w:val="00C51D34"/>
  </w:style>
  <w:style w:type="paragraph" w:styleId="Textedebulles">
    <w:name w:val="Balloon Text"/>
    <w:basedOn w:val="Normal"/>
    <w:link w:val="TextedebullesCar"/>
    <w:uiPriority w:val="99"/>
    <w:semiHidden/>
    <w:unhideWhenUsed/>
    <w:rsid w:val="00C51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C51D34"/>
    <w:rPr>
      <w:rFonts w:ascii="Tahoma" w:eastAsia="Times New Roman" w:hAnsi="Tahoma" w:cs="Tahoma"/>
      <w:color w:val="5A5A5A"/>
      <w:sz w:val="16"/>
      <w:szCs w:val="16"/>
    </w:rPr>
  </w:style>
  <w:style w:type="paragraph" w:styleId="Textebrut">
    <w:name w:val="Plain Text"/>
    <w:basedOn w:val="Normal"/>
    <w:link w:val="TextebrutCar"/>
    <w:rsid w:val="00301712"/>
    <w:rPr>
      <w:rFonts w:ascii="Courier New" w:hAnsi="Courier New"/>
    </w:rPr>
  </w:style>
  <w:style w:type="character" w:customStyle="1" w:styleId="TextebrutCar">
    <w:name w:val="Texte brut Car"/>
    <w:link w:val="Textebrut"/>
    <w:rsid w:val="00301712"/>
    <w:rPr>
      <w:rFonts w:ascii="Courier New" w:eastAsia="Times New Roman" w:hAnsi="Courier New" w:cs="Times New Roman"/>
      <w:color w:val="5A5A5A"/>
    </w:rPr>
  </w:style>
  <w:style w:type="character" w:customStyle="1" w:styleId="apple-style-span">
    <w:name w:val="apple-style-span"/>
    <w:basedOn w:val="Policepardfaut"/>
    <w:rsid w:val="003C1350"/>
  </w:style>
  <w:style w:type="paragraph" w:styleId="En-tte">
    <w:name w:val="header"/>
    <w:basedOn w:val="Normal"/>
    <w:link w:val="En-tteCar"/>
    <w:uiPriority w:val="99"/>
    <w:unhideWhenUsed/>
    <w:rsid w:val="00EA6E0B"/>
    <w:pPr>
      <w:tabs>
        <w:tab w:val="center" w:pos="4513"/>
        <w:tab w:val="right" w:pos="9026"/>
      </w:tabs>
    </w:pPr>
  </w:style>
  <w:style w:type="character" w:customStyle="1" w:styleId="En-tteCar">
    <w:name w:val="En-tête Car"/>
    <w:link w:val="En-tte"/>
    <w:uiPriority w:val="99"/>
    <w:rsid w:val="00EA6E0B"/>
    <w:rPr>
      <w:rFonts w:eastAsia="Times New Roman"/>
      <w:color w:val="5A5A5A"/>
      <w:lang w:eastAsia="en-US" w:bidi="en-US"/>
    </w:rPr>
  </w:style>
  <w:style w:type="paragraph" w:styleId="Pieddepage">
    <w:name w:val="footer"/>
    <w:basedOn w:val="Normal"/>
    <w:link w:val="PieddepageCar"/>
    <w:uiPriority w:val="99"/>
    <w:unhideWhenUsed/>
    <w:rsid w:val="00EA6E0B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link w:val="Pieddepage"/>
    <w:uiPriority w:val="99"/>
    <w:rsid w:val="00EA6E0B"/>
    <w:rPr>
      <w:rFonts w:eastAsia="Times New Roman"/>
      <w:color w:val="5A5A5A"/>
      <w:lang w:eastAsia="en-US" w:bidi="en-US"/>
    </w:rPr>
  </w:style>
  <w:style w:type="table" w:styleId="Grillecouleur-Accent1">
    <w:name w:val="Colorful Grid Accent 1"/>
    <w:basedOn w:val="TableauNormal"/>
    <w:uiPriority w:val="73"/>
    <w:rsid w:val="00B91DBE"/>
    <w:pPr>
      <w:spacing w:after="0" w:line="240" w:lineRule="auto"/>
    </w:pPr>
    <w:rPr>
      <w:rFonts w:ascii="Calibri" w:eastAsia="Calibri" w:hAnsi="Calibri" w:cs="Times New Roman"/>
      <w:color w:val="000000" w:themeColor="text1"/>
      <w:sz w:val="20"/>
      <w:szCs w:val="20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TableauListe3-Accentuation1">
    <w:name w:val="List Table 3 Accent 1"/>
    <w:basedOn w:val="TableauNormal"/>
    <w:uiPriority w:val="48"/>
    <w:rsid w:val="00755798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character" w:customStyle="1" w:styleId="SansinterligneCar">
    <w:name w:val="Sans interligne Car"/>
    <w:basedOn w:val="Policepardfaut"/>
    <w:link w:val="Sansinterligne"/>
    <w:uiPriority w:val="1"/>
    <w:rsid w:val="007557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6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0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2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8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8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6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evisgroupes@bleumarinetour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andre\Documents\Mod&#232;les%20Office%20personnalis&#233;s\BM-newfont-prog-Version%20202006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BM-newfont-prog-Version 20200625</Template>
  <TotalTime>59</TotalTime>
  <Pages>5</Pages>
  <Words>613</Words>
  <Characters>3377</Characters>
  <Application>Microsoft Office Word</Application>
  <DocSecurity>0</DocSecurity>
  <Lines>28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BLEU MARINE</vt:lpstr>
      <vt:lpstr/>
    </vt:vector>
  </TitlesOfParts>
  <Company/>
  <LinksUpToDate>false</LinksUpToDate>
  <CharactersWithSpaces>3983</CharactersWithSpaces>
  <SharedDoc>false</SharedDoc>
  <HLinks>
    <vt:vector size="6" baseType="variant">
      <vt:variant>
        <vt:i4>7864412</vt:i4>
      </vt:variant>
      <vt:variant>
        <vt:i4>0</vt:i4>
      </vt:variant>
      <vt:variant>
        <vt:i4>0</vt:i4>
      </vt:variant>
      <vt:variant>
        <vt:i4>5</vt:i4>
      </vt:variant>
      <vt:variant>
        <vt:lpwstr>mailto:bleumarineprod@wanadoo.fr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BLEU MARINE</dc:title>
  <dc:subject/>
  <dc:creator>Alexandre</dc:creator>
  <cp:keywords/>
  <cp:lastModifiedBy>alexandre</cp:lastModifiedBy>
  <cp:revision>8</cp:revision>
  <cp:lastPrinted>2021-11-29T12:51:00Z</cp:lastPrinted>
  <dcterms:created xsi:type="dcterms:W3CDTF">2021-11-29T12:17:00Z</dcterms:created>
  <dcterms:modified xsi:type="dcterms:W3CDTF">2021-11-30T10:37:00Z</dcterms:modified>
</cp:coreProperties>
</file>